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7D797A" w:rsidRPr="007D797A" w14:paraId="2976CECA" w14:textId="77777777" w:rsidTr="00B10DAF">
        <w:tc>
          <w:tcPr>
            <w:tcW w:w="9026" w:type="dxa"/>
          </w:tcPr>
          <w:p w14:paraId="7C677EC2" w14:textId="14C172D7" w:rsidR="00BB0D41" w:rsidRPr="00CA1A5A" w:rsidRDefault="00B10DAF" w:rsidP="00CA1A5A">
            <w:pPr>
              <w:pStyle w:val="Covertitle"/>
              <w:rPr>
                <w:rStyle w:val="Strong"/>
              </w:rPr>
            </w:pPr>
            <w:r>
              <w:rPr>
                <w:rStyle w:val="Strong"/>
              </w:rPr>
              <w:t>Data Release Notes</w:t>
            </w:r>
          </w:p>
        </w:tc>
      </w:tr>
    </w:tbl>
    <w:p w14:paraId="791E761F" w14:textId="446936A1" w:rsidR="00C35066" w:rsidRPr="007D797A" w:rsidRDefault="00B10DAF" w:rsidP="00B10DAF">
      <w:pPr>
        <w:pStyle w:val="Salutation"/>
        <w:rPr>
          <w:rFonts w:cs="Arial"/>
          <w:color w:val="191818" w:themeColor="text1"/>
        </w:rPr>
      </w:pPr>
      <w:r w:rsidRPr="00B10DAF">
        <w:rPr>
          <w:rFonts w:cs="Arial"/>
          <w:color w:val="191818" w:themeColor="text1"/>
        </w:rPr>
        <w:t xml:space="preserve">Reference Data &amp; Knowledge Base - </w:t>
      </w:r>
      <w:r w:rsidR="00F26D95">
        <w:rPr>
          <w:rFonts w:cs="Arial"/>
          <w:color w:val="191818" w:themeColor="text1"/>
        </w:rPr>
        <w:t>202312</w:t>
      </w:r>
      <w:r w:rsidR="00C35066" w:rsidRPr="007D797A">
        <w:rPr>
          <w:rFonts w:cs="Arial"/>
          <w:color w:val="191818" w:themeColor="text1"/>
        </w:rPr>
        <w:br w:type="page"/>
      </w:r>
    </w:p>
    <w:p w14:paraId="20A67A40" w14:textId="77777777" w:rsidR="005A77BA" w:rsidRPr="000311EA" w:rsidRDefault="00AF6D3E" w:rsidP="00E843F3">
      <w:pPr>
        <w:pStyle w:val="Heading1"/>
      </w:pPr>
      <w:bookmarkStart w:id="0" w:name="_Toc151983819"/>
      <w:r w:rsidRPr="000311EA">
        <w:lastRenderedPageBreak/>
        <w:t>Contents</w:t>
      </w:r>
      <w:bookmarkEnd w:id="0"/>
    </w:p>
    <w:p w14:paraId="0E1CAFE0" w14:textId="13ECF02B" w:rsidR="00DE593D" w:rsidRDefault="00EC7496">
      <w:pPr>
        <w:pStyle w:val="TOC1"/>
        <w:rPr>
          <w:rFonts w:asciiTheme="minorHAnsi" w:eastAsiaTheme="minorEastAsia" w:hAnsiTheme="minorHAnsi" w:hint="eastAsia"/>
          <w:b w:val="0"/>
          <w:noProof/>
          <w:color w:val="auto"/>
          <w:kern w:val="2"/>
          <w:sz w:val="22"/>
          <w:lang w:eastAsia="en-GB"/>
          <w14:ligatures w14:val="standardContextual"/>
        </w:rPr>
      </w:pPr>
      <w:r w:rsidRPr="000311EA">
        <w:rPr>
          <w:rFonts w:cs="Arial"/>
          <w:color w:val="auto"/>
        </w:rPr>
        <w:fldChar w:fldCharType="begin"/>
      </w:r>
      <w:r w:rsidRPr="000311EA">
        <w:rPr>
          <w:rFonts w:cs="Arial"/>
          <w:color w:val="auto"/>
        </w:rPr>
        <w:instrText xml:space="preserve"> TOC \o "1-2" \u </w:instrText>
      </w:r>
      <w:r w:rsidRPr="000311EA">
        <w:rPr>
          <w:rFonts w:cs="Arial"/>
          <w:color w:val="auto"/>
        </w:rPr>
        <w:fldChar w:fldCharType="separate"/>
      </w:r>
      <w:r w:rsidR="00DE593D">
        <w:rPr>
          <w:noProof/>
        </w:rPr>
        <w:t>Contents</w:t>
      </w:r>
      <w:r w:rsidR="00DE593D">
        <w:rPr>
          <w:noProof/>
        </w:rPr>
        <w:tab/>
      </w:r>
      <w:r w:rsidR="00DE593D">
        <w:rPr>
          <w:noProof/>
        </w:rPr>
        <w:fldChar w:fldCharType="begin"/>
      </w:r>
      <w:r w:rsidR="00DE593D">
        <w:rPr>
          <w:noProof/>
        </w:rPr>
        <w:instrText xml:space="preserve"> PAGEREF _Toc151983819 \h </w:instrText>
      </w:r>
      <w:r w:rsidR="00DE593D">
        <w:rPr>
          <w:noProof/>
        </w:rPr>
      </w:r>
      <w:r w:rsidR="00DE593D">
        <w:rPr>
          <w:noProof/>
        </w:rPr>
        <w:fldChar w:fldCharType="separate"/>
      </w:r>
      <w:r w:rsidR="00BA3503">
        <w:rPr>
          <w:noProof/>
        </w:rPr>
        <w:t>2</w:t>
      </w:r>
      <w:r w:rsidR="00DE593D">
        <w:rPr>
          <w:noProof/>
        </w:rPr>
        <w:fldChar w:fldCharType="end"/>
      </w:r>
    </w:p>
    <w:p w14:paraId="7D93CBC9" w14:textId="6AF7CF09" w:rsidR="00DE593D" w:rsidRDefault="00DE593D">
      <w:pPr>
        <w:pStyle w:val="TOC1"/>
        <w:rPr>
          <w:rFonts w:asciiTheme="minorHAnsi" w:eastAsiaTheme="minorEastAsia" w:hAnsiTheme="minorHAnsi" w:hint="eastAsia"/>
          <w:b w:val="0"/>
          <w:noProof/>
          <w:color w:val="auto"/>
          <w:kern w:val="2"/>
          <w:sz w:val="22"/>
          <w:lang w:eastAsia="en-GB"/>
          <w14:ligatures w14:val="standardContextual"/>
        </w:rPr>
      </w:pPr>
      <w:r>
        <w:rPr>
          <w:noProof/>
        </w:rPr>
        <w:t>Country Rebuild / Major Highlights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_Toc151983820 \h </w:instrText>
      </w:r>
      <w:r>
        <w:rPr>
          <w:noProof/>
        </w:rPr>
      </w:r>
      <w:r>
        <w:rPr>
          <w:noProof/>
        </w:rPr>
        <w:fldChar w:fldCharType="separate"/>
      </w:r>
      <w:r w:rsidR="00BA3503">
        <w:rPr>
          <w:noProof/>
        </w:rPr>
        <w:t>3</w:t>
      </w:r>
      <w:r>
        <w:rPr>
          <w:noProof/>
        </w:rPr>
        <w:fldChar w:fldCharType="end"/>
      </w:r>
    </w:p>
    <w:p w14:paraId="29FDCCB1" w14:textId="7066017E" w:rsidR="00DE593D" w:rsidRDefault="00DE593D">
      <w:pPr>
        <w:pStyle w:val="TOC2"/>
        <w:rPr>
          <w:rFonts w:eastAsiaTheme="minorEastAsia" w:hint="eastAsia"/>
          <w:noProof/>
          <w:kern w:val="2"/>
          <w:sz w:val="22"/>
          <w:lang w:eastAsia="en-GB"/>
          <w14:ligatures w14:val="standardContextual"/>
        </w:rPr>
      </w:pPr>
      <w:r>
        <w:rPr>
          <w:noProof/>
        </w:rPr>
        <w:t>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_Toc151983821 \h </w:instrText>
      </w:r>
      <w:r>
        <w:rPr>
          <w:noProof/>
        </w:rPr>
      </w:r>
      <w:r>
        <w:rPr>
          <w:noProof/>
        </w:rPr>
        <w:fldChar w:fldCharType="separate"/>
      </w:r>
      <w:r w:rsidR="00BA3503">
        <w:rPr>
          <w:noProof/>
        </w:rPr>
        <w:t>3</w:t>
      </w:r>
      <w:r>
        <w:rPr>
          <w:noProof/>
        </w:rPr>
        <w:fldChar w:fldCharType="end"/>
      </w:r>
    </w:p>
    <w:p w14:paraId="08A260B8" w14:textId="7F656A1D" w:rsidR="00DE593D" w:rsidRDefault="00DE593D">
      <w:pPr>
        <w:pStyle w:val="TOC1"/>
        <w:rPr>
          <w:rFonts w:asciiTheme="minorHAnsi" w:eastAsiaTheme="minorEastAsia" w:hAnsiTheme="minorHAnsi" w:hint="eastAsia"/>
          <w:b w:val="0"/>
          <w:noProof/>
          <w:color w:val="auto"/>
          <w:kern w:val="2"/>
          <w:sz w:val="22"/>
          <w:lang w:eastAsia="en-GB"/>
          <w14:ligatures w14:val="standardContextual"/>
        </w:rPr>
      </w:pPr>
      <w:r>
        <w:rPr>
          <w:noProof/>
        </w:rPr>
        <w:t>Country Refreshes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_Toc151983822 \h </w:instrText>
      </w:r>
      <w:r>
        <w:rPr>
          <w:noProof/>
        </w:rPr>
      </w:r>
      <w:r>
        <w:rPr>
          <w:noProof/>
        </w:rPr>
        <w:fldChar w:fldCharType="separate"/>
      </w:r>
      <w:r w:rsidR="00BA3503">
        <w:rPr>
          <w:noProof/>
        </w:rPr>
        <w:t>3</w:t>
      </w:r>
      <w:r>
        <w:rPr>
          <w:noProof/>
        </w:rPr>
        <w:fldChar w:fldCharType="end"/>
      </w:r>
    </w:p>
    <w:p w14:paraId="58653215" w14:textId="7D0F9182" w:rsidR="00DE593D" w:rsidRDefault="00DE593D">
      <w:pPr>
        <w:pStyle w:val="TOC1"/>
        <w:rPr>
          <w:rFonts w:asciiTheme="minorHAnsi" w:eastAsiaTheme="minorEastAsia" w:hAnsiTheme="minorHAnsi" w:hint="eastAsia"/>
          <w:b w:val="0"/>
          <w:noProof/>
          <w:color w:val="auto"/>
          <w:kern w:val="2"/>
          <w:sz w:val="22"/>
          <w:lang w:eastAsia="en-GB"/>
          <w14:ligatures w14:val="standardContextual"/>
        </w:rPr>
      </w:pPr>
      <w:r>
        <w:rPr>
          <w:noProof/>
        </w:rPr>
        <w:t>Case resolutions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_Toc151983823 \h </w:instrText>
      </w:r>
      <w:r>
        <w:rPr>
          <w:noProof/>
        </w:rPr>
      </w:r>
      <w:r>
        <w:rPr>
          <w:noProof/>
        </w:rPr>
        <w:fldChar w:fldCharType="separate"/>
      </w:r>
      <w:r w:rsidR="00BA3503">
        <w:rPr>
          <w:noProof/>
        </w:rPr>
        <w:t>4</w:t>
      </w:r>
      <w:r>
        <w:rPr>
          <w:noProof/>
        </w:rPr>
        <w:fldChar w:fldCharType="end"/>
      </w:r>
    </w:p>
    <w:p w14:paraId="3D3F3528" w14:textId="255262A4" w:rsidR="00DE593D" w:rsidRDefault="00DE593D">
      <w:pPr>
        <w:pStyle w:val="TOC2"/>
        <w:rPr>
          <w:rFonts w:eastAsiaTheme="minorEastAsia" w:hint="eastAsia"/>
          <w:noProof/>
          <w:kern w:val="2"/>
          <w:sz w:val="22"/>
          <w:lang w:eastAsia="en-GB"/>
          <w14:ligatures w14:val="standardContextual"/>
        </w:rPr>
      </w:pPr>
      <w:r>
        <w:rPr>
          <w:noProof/>
        </w:rPr>
        <w:t>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_Toc151983824 \h </w:instrText>
      </w:r>
      <w:r>
        <w:rPr>
          <w:noProof/>
        </w:rPr>
      </w:r>
      <w:r>
        <w:rPr>
          <w:noProof/>
        </w:rPr>
        <w:fldChar w:fldCharType="separate"/>
      </w:r>
      <w:r w:rsidR="00BA3503">
        <w:rPr>
          <w:noProof/>
        </w:rPr>
        <w:t>5</w:t>
      </w:r>
      <w:r>
        <w:rPr>
          <w:noProof/>
        </w:rPr>
        <w:fldChar w:fldCharType="end"/>
      </w:r>
    </w:p>
    <w:p w14:paraId="3CE71E17" w14:textId="436B0B5D" w:rsidR="00DE593D" w:rsidRDefault="00DE593D">
      <w:pPr>
        <w:pStyle w:val="TOC2"/>
        <w:rPr>
          <w:rFonts w:eastAsiaTheme="minorEastAsia" w:hint="eastAsia"/>
          <w:noProof/>
          <w:kern w:val="2"/>
          <w:sz w:val="22"/>
          <w:lang w:eastAsia="en-GB"/>
          <w14:ligatures w14:val="standardContextual"/>
        </w:rPr>
      </w:pPr>
      <w:r>
        <w:rPr>
          <w:noProof/>
        </w:rPr>
        <w:t>Details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_Toc151983825 \h </w:instrText>
      </w:r>
      <w:r>
        <w:rPr>
          <w:noProof/>
        </w:rPr>
      </w:r>
      <w:r>
        <w:rPr>
          <w:noProof/>
        </w:rPr>
        <w:fldChar w:fldCharType="separate"/>
      </w:r>
      <w:r w:rsidR="00BA3503">
        <w:rPr>
          <w:noProof/>
        </w:rPr>
        <w:t>6</w:t>
      </w:r>
      <w:r>
        <w:rPr>
          <w:noProof/>
        </w:rPr>
        <w:fldChar w:fldCharType="end"/>
      </w:r>
    </w:p>
    <w:p w14:paraId="097A3B0A" w14:textId="17DADF91" w:rsidR="00DE593D" w:rsidRDefault="00DE593D">
      <w:pPr>
        <w:pStyle w:val="TOC1"/>
        <w:rPr>
          <w:rFonts w:asciiTheme="minorHAnsi" w:eastAsiaTheme="minorEastAsia" w:hAnsiTheme="minorHAnsi" w:hint="eastAsia"/>
          <w:b w:val="0"/>
          <w:noProof/>
          <w:color w:val="auto"/>
          <w:kern w:val="2"/>
          <w:sz w:val="22"/>
          <w:lang w:eastAsia="en-GB"/>
          <w14:ligatures w14:val="standardContextual"/>
        </w:rPr>
      </w:pPr>
      <w:r>
        <w:rPr>
          <w:noProof/>
        </w:rPr>
        <w:t>Download Instructions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_Toc151983826 \h </w:instrText>
      </w:r>
      <w:r>
        <w:rPr>
          <w:noProof/>
        </w:rPr>
      </w:r>
      <w:r>
        <w:rPr>
          <w:noProof/>
        </w:rPr>
        <w:fldChar w:fldCharType="separate"/>
      </w:r>
      <w:r w:rsidR="00BA3503">
        <w:rPr>
          <w:noProof/>
        </w:rPr>
        <w:t>17</w:t>
      </w:r>
      <w:r>
        <w:rPr>
          <w:noProof/>
        </w:rPr>
        <w:fldChar w:fldCharType="end"/>
      </w:r>
    </w:p>
    <w:p w14:paraId="3137AA94" w14:textId="49CB8425" w:rsidR="00DE593D" w:rsidRDefault="00DE593D">
      <w:pPr>
        <w:pStyle w:val="TOC2"/>
        <w:rPr>
          <w:rFonts w:eastAsiaTheme="minorEastAsia" w:hint="eastAsia"/>
          <w:noProof/>
          <w:kern w:val="2"/>
          <w:sz w:val="22"/>
          <w:lang w:eastAsia="en-GB"/>
          <w14:ligatures w14:val="standardContextual"/>
        </w:rPr>
      </w:pPr>
      <w:r>
        <w:rPr>
          <w:noProof/>
        </w:rPr>
        <w:t>Getting new data only.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_Toc151983827 \h </w:instrText>
      </w:r>
      <w:r>
        <w:rPr>
          <w:noProof/>
        </w:rPr>
      </w:r>
      <w:r>
        <w:rPr>
          <w:noProof/>
        </w:rPr>
        <w:fldChar w:fldCharType="separate"/>
      </w:r>
      <w:r w:rsidR="00BA3503">
        <w:rPr>
          <w:noProof/>
        </w:rPr>
        <w:t>17</w:t>
      </w:r>
      <w:r>
        <w:rPr>
          <w:noProof/>
        </w:rPr>
        <w:fldChar w:fldCharType="end"/>
      </w:r>
    </w:p>
    <w:p w14:paraId="3F97AF3B" w14:textId="5850B8D8" w:rsidR="00DE593D" w:rsidRDefault="00DE593D">
      <w:pPr>
        <w:pStyle w:val="TOC2"/>
        <w:rPr>
          <w:rFonts w:eastAsiaTheme="minorEastAsia" w:hint="eastAsia"/>
          <w:noProof/>
          <w:kern w:val="2"/>
          <w:sz w:val="22"/>
          <w:lang w:eastAsia="en-GB"/>
          <w14:ligatures w14:val="standardContextual"/>
        </w:rPr>
      </w:pPr>
      <w:r>
        <w:rPr>
          <w:noProof/>
        </w:rPr>
        <w:t>Getting all country data.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_Toc151983828 \h </w:instrText>
      </w:r>
      <w:r>
        <w:rPr>
          <w:noProof/>
        </w:rPr>
      </w:r>
      <w:r>
        <w:rPr>
          <w:noProof/>
        </w:rPr>
        <w:fldChar w:fldCharType="separate"/>
      </w:r>
      <w:r w:rsidR="00BA3503">
        <w:rPr>
          <w:noProof/>
        </w:rPr>
        <w:t>17</w:t>
      </w:r>
      <w:r>
        <w:rPr>
          <w:noProof/>
        </w:rPr>
        <w:fldChar w:fldCharType="end"/>
      </w:r>
    </w:p>
    <w:p w14:paraId="65770A70" w14:textId="392A3E81" w:rsidR="00CD51D9" w:rsidRDefault="00EC7496" w:rsidP="00E843F3">
      <w:pPr>
        <w:pStyle w:val="Heading1"/>
      </w:pPr>
      <w:r w:rsidRPr="000311EA">
        <w:rPr>
          <w:sz w:val="22"/>
        </w:rPr>
        <w:fldChar w:fldCharType="end"/>
      </w:r>
      <w:r w:rsidR="00C817FB" w:rsidRPr="000311EA">
        <w:br w:type="page"/>
      </w:r>
    </w:p>
    <w:p w14:paraId="36E4D3BF" w14:textId="77777777" w:rsidR="00CD51D9" w:rsidRDefault="00CD51D9" w:rsidP="00CD51D9">
      <w:pPr>
        <w:pStyle w:val="Heading1"/>
      </w:pPr>
      <w:bookmarkStart w:id="1" w:name="_Toc151983820"/>
      <w:r w:rsidRPr="00541CC8">
        <w:lastRenderedPageBreak/>
        <w:t xml:space="preserve">Country Rebuild / </w:t>
      </w:r>
      <w:r>
        <w:t>Major Highlights</w:t>
      </w:r>
      <w:bookmarkEnd w:id="1"/>
    </w:p>
    <w:p w14:paraId="039C04A8" w14:textId="77777777" w:rsidR="00CD51D9" w:rsidRPr="00E843F3" w:rsidRDefault="00CD51D9" w:rsidP="00CD51D9">
      <w:pPr>
        <w:pStyle w:val="OpeningStatement"/>
      </w:pPr>
      <w:r>
        <w:t xml:space="preserve">Countries below have notable changes that go beyond just a normal refresh. Details are provided below. </w:t>
      </w:r>
    </w:p>
    <w:p w14:paraId="136B5256" w14:textId="77777777" w:rsidR="00CD51D9" w:rsidRPr="002C3BBA" w:rsidRDefault="00CD51D9" w:rsidP="00CD51D9">
      <w:pPr>
        <w:pStyle w:val="Heading2"/>
        <w:rPr>
          <w:rFonts w:hint="eastAsia"/>
        </w:rPr>
      </w:pPr>
      <w:bookmarkStart w:id="2" w:name="_Toc151983821"/>
      <w:r>
        <w:t>Summary</w:t>
      </w:r>
      <w:bookmarkEnd w:id="2"/>
    </w:p>
    <w:tbl>
      <w:tblPr>
        <w:tblW w:w="8359" w:type="dxa"/>
        <w:tblLook w:val="04A0" w:firstRow="1" w:lastRow="0" w:firstColumn="1" w:lastColumn="0" w:noHBand="0" w:noVBand="1"/>
      </w:tblPr>
      <w:tblGrid>
        <w:gridCol w:w="1680"/>
        <w:gridCol w:w="975"/>
        <w:gridCol w:w="5704"/>
      </w:tblGrid>
      <w:tr w:rsidR="00CD51D9" w:rsidRPr="00541CC8" w14:paraId="6AFC3534" w14:textId="77777777" w:rsidTr="5C06720F">
        <w:trPr>
          <w:trHeight w:val="465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4274A7" w14:textId="77777777" w:rsidR="00CD51D9" w:rsidRPr="00541CC8" w:rsidRDefault="00CD51D9" w:rsidP="0052742A">
            <w:pPr>
              <w:rPr>
                <w:rFonts w:cstheme="minorHAnsi"/>
              </w:rPr>
            </w:pPr>
            <w:r w:rsidRPr="00541CC8">
              <w:rPr>
                <w:rFonts w:eastAsia="Calibri" w:cstheme="minorHAnsi"/>
                <w:b/>
                <w:bCs/>
                <w:color w:val="191818" w:themeColor="text1"/>
                <w:lang w:val="en-MY"/>
              </w:rPr>
              <w:t>Country</w:t>
            </w:r>
            <w:r w:rsidRPr="00541CC8">
              <w:rPr>
                <w:rFonts w:eastAsia="Calibri" w:cstheme="minorHAnsi"/>
                <w:color w:val="191818" w:themeColor="text1"/>
                <w:lang w:val="en-MY"/>
              </w:rPr>
              <w:t xml:space="preserve"> </w:t>
            </w:r>
          </w:p>
        </w:tc>
        <w:tc>
          <w:tcPr>
            <w:tcW w:w="975" w:type="dxa"/>
            <w:tcBorders>
              <w:top w:val="single" w:sz="4" w:space="0" w:color="191818" w:themeColor="text1"/>
              <w:left w:val="single" w:sz="8" w:space="0" w:color="auto"/>
              <w:bottom w:val="single" w:sz="8" w:space="0" w:color="191818" w:themeColor="text1"/>
              <w:right w:val="single" w:sz="8" w:space="0" w:color="191818" w:themeColor="text1"/>
            </w:tcBorders>
            <w:vAlign w:val="center"/>
          </w:tcPr>
          <w:p w14:paraId="6B81E21D" w14:textId="77777777" w:rsidR="00CD51D9" w:rsidRPr="00541CC8" w:rsidRDefault="00CD51D9" w:rsidP="0052742A">
            <w:pPr>
              <w:rPr>
                <w:rFonts w:cstheme="minorHAnsi"/>
              </w:rPr>
            </w:pPr>
            <w:r w:rsidRPr="00541CC8">
              <w:rPr>
                <w:rFonts w:eastAsia="Calibri" w:cstheme="minorHAnsi"/>
                <w:b/>
                <w:bCs/>
                <w:color w:val="191818" w:themeColor="text1"/>
                <w:lang w:val="en-MY"/>
              </w:rPr>
              <w:t>ISO2</w:t>
            </w:r>
            <w:r w:rsidRPr="00541CC8">
              <w:rPr>
                <w:rFonts w:eastAsia="Calibri" w:cstheme="minorHAnsi"/>
                <w:color w:val="191818" w:themeColor="text1"/>
                <w:lang w:val="en-MY"/>
              </w:rPr>
              <w:t xml:space="preserve"> </w:t>
            </w:r>
          </w:p>
        </w:tc>
        <w:tc>
          <w:tcPr>
            <w:tcW w:w="5704" w:type="dxa"/>
            <w:tcBorders>
              <w:top w:val="single" w:sz="4" w:space="0" w:color="191818" w:themeColor="text1"/>
              <w:left w:val="single" w:sz="8" w:space="0" w:color="191818" w:themeColor="text1"/>
              <w:bottom w:val="single" w:sz="8" w:space="0" w:color="191818" w:themeColor="text1"/>
              <w:right w:val="single" w:sz="8" w:space="0" w:color="191818" w:themeColor="text1"/>
            </w:tcBorders>
            <w:vAlign w:val="center"/>
          </w:tcPr>
          <w:p w14:paraId="70CC5C42" w14:textId="77777777" w:rsidR="00CD51D9" w:rsidRPr="00541CC8" w:rsidRDefault="00CD51D9" w:rsidP="0052742A">
            <w:pPr>
              <w:rPr>
                <w:rFonts w:cstheme="minorHAnsi"/>
              </w:rPr>
            </w:pPr>
            <w:r w:rsidRPr="00541CC8">
              <w:rPr>
                <w:rFonts w:eastAsia="Calibri" w:cstheme="minorHAnsi"/>
                <w:b/>
                <w:bCs/>
                <w:color w:val="191818" w:themeColor="text1"/>
                <w:lang w:val="en-MY"/>
              </w:rPr>
              <w:t>Description</w:t>
            </w:r>
            <w:r w:rsidRPr="00541CC8">
              <w:rPr>
                <w:rFonts w:eastAsia="Calibri" w:cstheme="minorHAnsi"/>
                <w:color w:val="191818" w:themeColor="text1"/>
                <w:lang w:val="en-MY"/>
              </w:rPr>
              <w:t xml:space="preserve"> </w:t>
            </w:r>
          </w:p>
        </w:tc>
      </w:tr>
      <w:tr w:rsidR="00CD51D9" w:rsidRPr="00541CC8" w14:paraId="08B82383" w14:textId="77777777" w:rsidTr="5C06720F">
        <w:trPr>
          <w:trHeight w:val="315"/>
        </w:trPr>
        <w:tc>
          <w:tcPr>
            <w:tcW w:w="16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90D085" w14:textId="13E693AF" w:rsidR="6EE17FF1" w:rsidRDefault="6EE17FF1" w:rsidP="6EE17FF1">
            <w:pPr>
              <w:spacing w:after="0"/>
            </w:pPr>
            <w:r>
              <w:t>Macao</w:t>
            </w:r>
          </w:p>
        </w:tc>
        <w:tc>
          <w:tcPr>
            <w:tcW w:w="975" w:type="dxa"/>
            <w:tcBorders>
              <w:top w:val="single" w:sz="8" w:space="0" w:color="191818" w:themeColor="text1"/>
              <w:left w:val="single" w:sz="8" w:space="0" w:color="auto"/>
              <w:bottom w:val="single" w:sz="8" w:space="0" w:color="191818" w:themeColor="text1"/>
              <w:right w:val="single" w:sz="8" w:space="0" w:color="191818" w:themeColor="text1"/>
            </w:tcBorders>
            <w:vAlign w:val="center"/>
          </w:tcPr>
          <w:p w14:paraId="14DB2DCD" w14:textId="083CB3A3" w:rsidR="0B5A955F" w:rsidRDefault="0B5A955F" w:rsidP="6EE17FF1">
            <w:pPr>
              <w:spacing w:after="0"/>
            </w:pPr>
            <w:r>
              <w:t>MO</w:t>
            </w:r>
          </w:p>
        </w:tc>
        <w:tc>
          <w:tcPr>
            <w:tcW w:w="5704" w:type="dxa"/>
            <w:tcBorders>
              <w:top w:val="single" w:sz="8" w:space="0" w:color="191818" w:themeColor="text1"/>
              <w:left w:val="single" w:sz="8" w:space="0" w:color="191818" w:themeColor="text1"/>
              <w:bottom w:val="single" w:sz="8" w:space="0" w:color="191818" w:themeColor="text1"/>
              <w:right w:val="single" w:sz="8" w:space="0" w:color="191818" w:themeColor="text1"/>
            </w:tcBorders>
            <w:vAlign w:val="center"/>
          </w:tcPr>
          <w:p w14:paraId="48D04899" w14:textId="514AC8AE" w:rsidR="3D9909E7" w:rsidRDefault="68BE68D3" w:rsidP="6EE17FF1">
            <w:pPr>
              <w:spacing w:after="0"/>
            </w:pPr>
            <w:r>
              <w:t>Country Rebuild</w:t>
            </w:r>
            <w:r w:rsidR="66EE7A38">
              <w:t xml:space="preserve"> due to change in data source.</w:t>
            </w:r>
          </w:p>
        </w:tc>
      </w:tr>
      <w:tr w:rsidR="00CD51D9" w:rsidRPr="00541CC8" w14:paraId="0FDF4737" w14:textId="77777777" w:rsidTr="5C06720F">
        <w:trPr>
          <w:trHeight w:val="315"/>
        </w:trPr>
        <w:tc>
          <w:tcPr>
            <w:tcW w:w="16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13F723" w14:textId="567FC997" w:rsidR="6EE17FF1" w:rsidRDefault="6EE17FF1" w:rsidP="6EE17FF1">
            <w:pPr>
              <w:spacing w:after="0"/>
            </w:pPr>
            <w:r>
              <w:t>Hong Kong</w:t>
            </w:r>
          </w:p>
        </w:tc>
        <w:tc>
          <w:tcPr>
            <w:tcW w:w="975" w:type="dxa"/>
            <w:tcBorders>
              <w:top w:val="single" w:sz="8" w:space="0" w:color="191818" w:themeColor="text1"/>
              <w:left w:val="single" w:sz="8" w:space="0" w:color="auto"/>
              <w:bottom w:val="single" w:sz="8" w:space="0" w:color="191818" w:themeColor="text1"/>
              <w:right w:val="single" w:sz="8" w:space="0" w:color="191818" w:themeColor="text1"/>
            </w:tcBorders>
            <w:vAlign w:val="center"/>
          </w:tcPr>
          <w:p w14:paraId="54A3868F" w14:textId="3A8E50B4" w:rsidR="13FA5F9C" w:rsidRDefault="13FA5F9C" w:rsidP="6EE17FF1">
            <w:pPr>
              <w:spacing w:after="0"/>
            </w:pPr>
            <w:r>
              <w:t>HK</w:t>
            </w:r>
          </w:p>
        </w:tc>
        <w:tc>
          <w:tcPr>
            <w:tcW w:w="5704" w:type="dxa"/>
            <w:tcBorders>
              <w:top w:val="single" w:sz="8" w:space="0" w:color="191818" w:themeColor="text1"/>
              <w:left w:val="single" w:sz="8" w:space="0" w:color="191818" w:themeColor="text1"/>
              <w:bottom w:val="single" w:sz="8" w:space="0" w:color="191818" w:themeColor="text1"/>
              <w:right w:val="single" w:sz="8" w:space="0" w:color="191818" w:themeColor="text1"/>
            </w:tcBorders>
            <w:vAlign w:val="center"/>
          </w:tcPr>
          <w:p w14:paraId="31412742" w14:textId="6B4073F2" w:rsidR="2C0E65BF" w:rsidRDefault="20FCB7A1" w:rsidP="6EE17FF1">
            <w:pPr>
              <w:spacing w:after="0"/>
            </w:pPr>
            <w:r>
              <w:t xml:space="preserve">Country Rebuild </w:t>
            </w:r>
            <w:r w:rsidR="11FD875E">
              <w:t>due to change in data source.</w:t>
            </w:r>
          </w:p>
        </w:tc>
      </w:tr>
    </w:tbl>
    <w:p w14:paraId="7F2C0663" w14:textId="77777777" w:rsidR="00915DAE" w:rsidRDefault="00915DAE" w:rsidP="00915DAE">
      <w:pPr>
        <w:pStyle w:val="Heading1"/>
      </w:pPr>
      <w:bookmarkStart w:id="3" w:name="_Toc151983822"/>
      <w:r>
        <w:t>Country Refreshes</w:t>
      </w:r>
      <w:bookmarkEnd w:id="3"/>
    </w:p>
    <w:p w14:paraId="56FE0990" w14:textId="77777777" w:rsidR="00915DAE" w:rsidRPr="00725CDA" w:rsidRDefault="00915DAE" w:rsidP="00915DAE">
      <w:pPr>
        <w:pStyle w:val="OpeningStatement"/>
      </w:pPr>
      <w:r>
        <w:t xml:space="preserve">Data in these countries have been updated with latest available address data.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5"/>
        <w:gridCol w:w="1327"/>
        <w:gridCol w:w="6588"/>
      </w:tblGrid>
      <w:tr w:rsidR="00915DAE" w:rsidRPr="00B57B29" w14:paraId="5CCBE593" w14:textId="77777777" w:rsidTr="5C06720F">
        <w:trPr>
          <w:cantSplit/>
        </w:trPr>
        <w:tc>
          <w:tcPr>
            <w:tcW w:w="1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C1AE0E" w14:textId="77777777" w:rsidR="00915DAE" w:rsidRPr="00E843F3" w:rsidRDefault="00915DAE" w:rsidP="0014357A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 w:hint="eastAsia"/>
                <w:b/>
                <w:bCs/>
              </w:rPr>
            </w:pPr>
            <w:r w:rsidRPr="00E843F3">
              <w:rPr>
                <w:rStyle w:val="Strong"/>
                <w:rFonts w:asciiTheme="minorHAnsi" w:eastAsiaTheme="majorEastAsia" w:hAnsiTheme="minorHAnsi" w:cstheme="minorHAnsi"/>
                <w:b/>
                <w:bCs/>
              </w:rPr>
              <w:t>Country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3F39A3" w14:textId="77777777" w:rsidR="00915DAE" w:rsidRPr="00E843F3" w:rsidRDefault="00915DAE" w:rsidP="0014357A">
            <w:pPr>
              <w:pStyle w:val="NormalWeb"/>
              <w:spacing w:before="0" w:beforeAutospacing="0" w:after="0" w:afterAutospacing="0"/>
              <w:rPr>
                <w:rStyle w:val="Strong"/>
                <w:rFonts w:eastAsiaTheme="majorEastAsia"/>
                <w:b/>
                <w:bCs/>
              </w:rPr>
            </w:pPr>
            <w:r w:rsidRPr="00E843F3">
              <w:rPr>
                <w:rStyle w:val="Strong"/>
                <w:rFonts w:asciiTheme="minorHAnsi" w:eastAsiaTheme="majorEastAsia" w:hAnsiTheme="minorHAnsi" w:cstheme="minorHAnsi"/>
                <w:b/>
                <w:bCs/>
              </w:rPr>
              <w:t>ISO2</w:t>
            </w:r>
          </w:p>
        </w:tc>
        <w:tc>
          <w:tcPr>
            <w:tcW w:w="3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92E0EE" w14:textId="77777777" w:rsidR="00915DAE" w:rsidRPr="00E843F3" w:rsidRDefault="00915DAE" w:rsidP="0014357A">
            <w:pPr>
              <w:pStyle w:val="NormalWeb"/>
              <w:spacing w:before="0" w:beforeAutospacing="0" w:after="0" w:afterAutospacing="0"/>
              <w:rPr>
                <w:rStyle w:val="Strong"/>
                <w:rFonts w:asciiTheme="minorHAnsi" w:eastAsiaTheme="majorEastAsia" w:hAnsiTheme="minorHAnsi" w:cstheme="minorHAnsi" w:hint="eastAsia"/>
                <w:b/>
                <w:bCs/>
              </w:rPr>
            </w:pPr>
            <w:r w:rsidRPr="00E843F3">
              <w:rPr>
                <w:rStyle w:val="Strong"/>
                <w:rFonts w:asciiTheme="minorHAnsi" w:eastAsiaTheme="majorEastAsia" w:hAnsiTheme="minorHAnsi" w:cstheme="minorHAnsi"/>
                <w:b/>
                <w:bCs/>
              </w:rPr>
              <w:t>Notes</w:t>
            </w:r>
          </w:p>
        </w:tc>
      </w:tr>
      <w:tr w:rsidR="614C9C4E" w14:paraId="4F29B962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EC5D27" w14:textId="32287F8E" w:rsidR="2730C127" w:rsidRPr="00D76FED" w:rsidRDefault="2730C127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Argentina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B3C89C" w14:textId="3DE36BF2" w:rsidR="2730C127" w:rsidRPr="00D76FED" w:rsidRDefault="2730C127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AR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27FD7" w14:textId="6A1B1864" w:rsidR="614C9C4E" w:rsidRPr="00D76FED" w:rsidRDefault="614C9C4E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EE17FF1" w14:paraId="3C09FB02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E6E718" w14:textId="2C0C1D51" w:rsidR="06440F5E" w:rsidRPr="00D76FED" w:rsidRDefault="06440F5E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Australia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C39A7F" w14:textId="5BF52443" w:rsidR="06440F5E" w:rsidRPr="00D76FED" w:rsidRDefault="06440F5E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AU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E8583" w14:textId="025F88B3" w:rsidR="6EE17FF1" w:rsidRPr="00D76FED" w:rsidRDefault="6EE17FF1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EE17FF1" w14:paraId="37854413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9430A1" w14:textId="56F73872" w:rsidR="4ACB58D1" w:rsidRPr="00D76FED" w:rsidRDefault="4ACB58D1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Austria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756ACB" w14:textId="36A83F5C" w:rsidR="4ACB58D1" w:rsidRPr="00D76FED" w:rsidRDefault="4ACB58D1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AT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F4D08" w14:textId="17962FAF" w:rsidR="6EE17FF1" w:rsidRPr="00D76FED" w:rsidRDefault="6EE17FF1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00915DAE" w:rsidRPr="00B57B29" w14:paraId="3F8C7BEF" w14:textId="77777777" w:rsidTr="5C06720F">
        <w:trPr>
          <w:cantSplit/>
          <w:trHeight w:val="300"/>
        </w:trPr>
        <w:tc>
          <w:tcPr>
            <w:tcW w:w="1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542DC6" w14:textId="4A019E43" w:rsidR="49542BE3" w:rsidRPr="00D76FED" w:rsidRDefault="49542BE3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Brazil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C53E8A" w14:textId="4261AFF0" w:rsidR="49542BE3" w:rsidRPr="00D76FED" w:rsidRDefault="49542BE3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BR</w:t>
            </w:r>
          </w:p>
        </w:tc>
        <w:tc>
          <w:tcPr>
            <w:tcW w:w="3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3BFD1" w14:textId="0F81F423" w:rsidR="6EE17FF1" w:rsidRPr="00D76FED" w:rsidRDefault="6EE17FF1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5C06720F" w14:paraId="7E21AC54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2FCA0A" w14:textId="29223A65" w:rsidR="5C06720F" w:rsidRPr="00D76FED" w:rsidRDefault="5C06720F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Bulgaria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262CC9" w14:textId="6ECA115A" w:rsidR="5C06720F" w:rsidRPr="00D76FED" w:rsidRDefault="5C06720F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BG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BB2AE" w14:textId="7212C180" w:rsidR="129F0247" w:rsidRPr="00D76FED" w:rsidRDefault="129F0247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 xml:space="preserve">Country Refresh | </w:t>
            </w:r>
            <w:r w:rsidR="5C06720F" w:rsidRPr="00D76FED">
              <w:rPr>
                <w:rFonts w:eastAsia="Times New Roman"/>
                <w:szCs w:val="20"/>
              </w:rPr>
              <w:t>Case Resolution</w:t>
            </w:r>
          </w:p>
        </w:tc>
      </w:tr>
      <w:tr w:rsidR="614C9C4E" w14:paraId="7774041C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72A80E" w14:textId="75E97E23" w:rsidR="17BB97DC" w:rsidRPr="00D76FED" w:rsidRDefault="17BB97DC" w:rsidP="0014357A">
            <w:pPr>
              <w:spacing w:after="0"/>
              <w:rPr>
                <w:rFonts w:eastAsia="Helvetica Now Text" w:cs="Helvetica Now Text"/>
                <w:szCs w:val="20"/>
              </w:rPr>
            </w:pPr>
            <w:r w:rsidRPr="00D76FED">
              <w:rPr>
                <w:rFonts w:eastAsia="Helvetica Now Text" w:cs="Helvetica Now Text"/>
                <w:szCs w:val="20"/>
              </w:rPr>
              <w:t>Canada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BB461E" w14:textId="0FF9D4EE" w:rsidR="17BB97DC" w:rsidRPr="00D76FED" w:rsidRDefault="17BB97DC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CA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31728" w14:textId="6A1D03EA" w:rsidR="614C9C4E" w:rsidRPr="00D76FED" w:rsidRDefault="614C9C4E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14C9C4E" w14:paraId="0358CC8F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80650B" w14:textId="0C0509B5" w:rsidR="085FB27E" w:rsidRPr="00D76FED" w:rsidRDefault="085FB27E" w:rsidP="0014357A">
            <w:pPr>
              <w:spacing w:after="0"/>
              <w:rPr>
                <w:szCs w:val="20"/>
              </w:rPr>
            </w:pPr>
            <w:r w:rsidRPr="00D76FED">
              <w:rPr>
                <w:rFonts w:eastAsia="Helvetica Now Text" w:cs="Helvetica Now Text"/>
                <w:szCs w:val="20"/>
              </w:rPr>
              <w:t>Chile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76A594" w14:textId="438B9660" w:rsidR="085FB27E" w:rsidRPr="00D76FED" w:rsidRDefault="085FB27E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CL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39F0D" w14:textId="289D293E" w:rsidR="614C9C4E" w:rsidRPr="00D76FED" w:rsidRDefault="614C9C4E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00915DAE" w:rsidRPr="00B57B29" w14:paraId="5499DC24" w14:textId="77777777" w:rsidTr="5C06720F">
        <w:trPr>
          <w:cantSplit/>
          <w:trHeight w:val="300"/>
        </w:trPr>
        <w:tc>
          <w:tcPr>
            <w:tcW w:w="1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6ABA6A" w14:textId="3FB0B7B2" w:rsidR="6EE17FF1" w:rsidRPr="00D76FED" w:rsidRDefault="6EE17FF1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Dominican Republic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3268E2" w14:textId="3FB9C6B6" w:rsidR="6EE17FF1" w:rsidRPr="00D76FED" w:rsidRDefault="6EE17FF1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DO</w:t>
            </w:r>
          </w:p>
        </w:tc>
        <w:tc>
          <w:tcPr>
            <w:tcW w:w="3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18A93" w14:textId="191FEB87" w:rsidR="6EE17FF1" w:rsidRPr="00D76FED" w:rsidRDefault="6EE17FF1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14C9C4E" w14:paraId="17A015B9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3B9440" w14:textId="203D30A5" w:rsidR="5E7C1528" w:rsidRPr="00D76FED" w:rsidRDefault="5E7C1528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Finland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9B8722" w14:textId="573075FA" w:rsidR="5E7C1528" w:rsidRPr="00D76FED" w:rsidRDefault="5E7C1528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FI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A2BEE" w14:textId="30441086" w:rsidR="614C9C4E" w:rsidRPr="00D76FED" w:rsidRDefault="614C9C4E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14C9C4E" w14:paraId="58ABDC48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94AD76" w14:textId="789DAD2B" w:rsidR="050ED3A8" w:rsidRPr="00D76FED" w:rsidRDefault="050ED3A8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France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6C5FCF" w14:textId="0874D2E6" w:rsidR="050ED3A8" w:rsidRPr="00D76FED" w:rsidRDefault="050ED3A8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FR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86C85" w14:textId="05E031F9" w:rsidR="614C9C4E" w:rsidRPr="00D76FED" w:rsidRDefault="614C9C4E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14C9C4E" w14:paraId="49710CD2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F3CBE8" w14:textId="75FA7704" w:rsidR="5E7C1528" w:rsidRPr="00D76FED" w:rsidRDefault="5E7C1528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Germany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9C1DA3" w14:textId="78932769" w:rsidR="5E7C1528" w:rsidRPr="00D76FED" w:rsidRDefault="5E7C1528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DE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94B48" w14:textId="058178E3" w:rsidR="614C9C4E" w:rsidRPr="00D76FED" w:rsidRDefault="614C9C4E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14C9C4E" w14:paraId="1635F283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D0B8F7" w14:textId="267FB9EC" w:rsidR="62549F24" w:rsidRPr="00D76FED" w:rsidRDefault="62549F24" w:rsidP="0014357A">
            <w:pPr>
              <w:spacing w:after="0"/>
              <w:rPr>
                <w:szCs w:val="20"/>
              </w:rPr>
            </w:pPr>
            <w:r w:rsidRPr="00D76FED">
              <w:rPr>
                <w:rFonts w:eastAsia="Helvetica Now Text" w:cs="Helvetica Now Text"/>
                <w:szCs w:val="20"/>
              </w:rPr>
              <w:t>Greece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E355D4" w14:textId="1ED5C0AC" w:rsidR="62549F24" w:rsidRPr="00D76FED" w:rsidRDefault="62549F24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GR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06E358" w14:textId="59C33058" w:rsidR="614C9C4E" w:rsidRPr="00D76FED" w:rsidRDefault="614C9C4E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EE17FF1" w14:paraId="1554BFB3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008FFE" w14:textId="0C50062D" w:rsidR="229BC1C1" w:rsidRPr="00D76FED" w:rsidRDefault="229BC1C1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Italy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622223" w14:textId="64E6FCA0" w:rsidR="229BC1C1" w:rsidRPr="00D76FED" w:rsidRDefault="229BC1C1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IT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8E27D" w14:textId="4FBF8A43" w:rsidR="6EE17FF1" w:rsidRPr="00D76FED" w:rsidRDefault="6EE17FF1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14C9C4E" w14:paraId="162B74E1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4B8B5C" w14:textId="0E8E7C85" w:rsidR="1DCD55B1" w:rsidRPr="00D76FED" w:rsidRDefault="1DCD55B1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Japan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EE0772" w14:textId="4FBE5F24" w:rsidR="1DCD55B1" w:rsidRPr="00D76FED" w:rsidRDefault="1DCD55B1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JP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C4FE4" w14:textId="00A0D9D6" w:rsidR="614C9C4E" w:rsidRPr="00D76FED" w:rsidRDefault="614C9C4E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EE17FF1" w14:paraId="06DC9C26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63B4F9" w14:textId="78BE7CC9" w:rsidR="6B02ED30" w:rsidRPr="00D76FED" w:rsidRDefault="6B02ED30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Korea, Republic of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FA753B" w14:textId="542D03C8" w:rsidR="6B02ED30" w:rsidRPr="00D76FED" w:rsidRDefault="6B02ED30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KR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CE91D" w14:textId="7212C180" w:rsidR="6EE17FF1" w:rsidRPr="00D76FED" w:rsidRDefault="1A5A888B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Country Refresh | Case Resolution</w:t>
            </w:r>
          </w:p>
          <w:p w14:paraId="607E45B7" w14:textId="0636B671" w:rsidR="6EE17FF1" w:rsidRPr="00D76FED" w:rsidRDefault="6EE17FF1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14C9C4E" w14:paraId="4A5B9181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46E6F2" w14:textId="709070FC" w:rsidR="53138AD9" w:rsidRPr="00D76FED" w:rsidRDefault="53138AD9" w:rsidP="0014357A">
            <w:pPr>
              <w:spacing w:after="0"/>
              <w:rPr>
                <w:szCs w:val="20"/>
              </w:rPr>
            </w:pPr>
            <w:r w:rsidRPr="00D76FED">
              <w:rPr>
                <w:rFonts w:eastAsia="Helvetica Now Text" w:cs="Helvetica Now Text"/>
                <w:szCs w:val="20"/>
              </w:rPr>
              <w:t>Lithuania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59D20A" w14:textId="6AB748AF" w:rsidR="53138AD9" w:rsidRPr="00D76FED" w:rsidRDefault="53138AD9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LT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594E1" w14:textId="1E1F8B1C" w:rsidR="614C9C4E" w:rsidRPr="00D76FED" w:rsidRDefault="614C9C4E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EE17FF1" w14:paraId="7C4F9A08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B6A55C" w14:textId="01434A7C" w:rsidR="1208D7E2" w:rsidRPr="00D76FED" w:rsidRDefault="1208D7E2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Luxembourg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09AC4B" w14:textId="06FA2B1E" w:rsidR="1208D7E2" w:rsidRPr="00D76FED" w:rsidRDefault="1208D7E2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LU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E0744" w14:textId="273F67BB" w:rsidR="6EE17FF1" w:rsidRPr="00D76FED" w:rsidRDefault="6EE17FF1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14C9C4E" w14:paraId="41540A55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E74615" w14:textId="56FDBCF3" w:rsidR="7C4B7905" w:rsidRPr="00D76FED" w:rsidRDefault="7C4B7905" w:rsidP="0014357A">
            <w:pPr>
              <w:spacing w:after="0"/>
              <w:rPr>
                <w:szCs w:val="20"/>
              </w:rPr>
            </w:pPr>
            <w:r w:rsidRPr="00D76FED">
              <w:rPr>
                <w:rFonts w:eastAsia="Helvetica Now Text" w:cs="Helvetica Now Text"/>
                <w:szCs w:val="20"/>
              </w:rPr>
              <w:t>Mexico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6C6BB8" w14:textId="2F97FD3B" w:rsidR="7C4B7905" w:rsidRPr="00D76FED" w:rsidRDefault="7C4B7905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MX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DC1DF" w14:textId="77958FA1" w:rsidR="614C9C4E" w:rsidRPr="00D76FED" w:rsidRDefault="614C9C4E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EE17FF1" w14:paraId="20381C9A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62467F" w14:textId="731EC528" w:rsidR="1208D7E2" w:rsidRPr="00D76FED" w:rsidRDefault="1208D7E2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Netherlands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57886E" w14:textId="57B1A5D3" w:rsidR="1208D7E2" w:rsidRPr="00D76FED" w:rsidRDefault="1208D7E2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NL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1864D" w14:textId="06A17AF3" w:rsidR="6EE17FF1" w:rsidRPr="00D76FED" w:rsidRDefault="6EE17FF1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EE17FF1" w14:paraId="37163FCB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39823F" w14:textId="1D3C4EFD" w:rsidR="1208D7E2" w:rsidRPr="00D76FED" w:rsidRDefault="1208D7E2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lastRenderedPageBreak/>
              <w:t>Norway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C644F9" w14:textId="3A6D751B" w:rsidR="1208D7E2" w:rsidRPr="00D76FED" w:rsidRDefault="1208D7E2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NO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F4A780" w14:textId="32E6A91E" w:rsidR="6EE17FF1" w:rsidRPr="00D76FED" w:rsidRDefault="6EE17FF1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14C9C4E" w14:paraId="741F4B7F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71266C" w14:textId="0B7E6BD9" w:rsidR="1994ABCA" w:rsidRPr="00D76FED" w:rsidRDefault="1994ABCA" w:rsidP="0014357A">
            <w:pPr>
              <w:spacing w:after="0"/>
              <w:rPr>
                <w:szCs w:val="20"/>
              </w:rPr>
            </w:pPr>
            <w:r w:rsidRPr="00D76FED">
              <w:rPr>
                <w:rFonts w:eastAsia="Helvetica Now Text" w:cs="Helvetica Now Text"/>
                <w:szCs w:val="20"/>
              </w:rPr>
              <w:t>Saudi Arabia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B962C8" w14:textId="50B2700F" w:rsidR="1994ABCA" w:rsidRPr="00D76FED" w:rsidRDefault="1994ABCA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SA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B153D" w14:textId="603E9370" w:rsidR="614C9C4E" w:rsidRPr="00D76FED" w:rsidRDefault="614C9C4E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EE17FF1" w14:paraId="6C1F9EAC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C485BF" w14:textId="20DC01BC" w:rsidR="48A185AF" w:rsidRPr="00D76FED" w:rsidRDefault="48A185AF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Singapore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7E6C09" w14:textId="74466B87" w:rsidR="48A185AF" w:rsidRPr="00D76FED" w:rsidRDefault="48A185AF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SG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F8D74" w14:textId="0E880CCD" w:rsidR="6EE17FF1" w:rsidRPr="00D76FED" w:rsidRDefault="6EE17FF1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14C9C4E" w14:paraId="21B899E8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A62730" w14:textId="08099E4B" w:rsidR="38692543" w:rsidRPr="00D76FED" w:rsidRDefault="38692543" w:rsidP="0014357A">
            <w:pPr>
              <w:spacing w:after="0"/>
              <w:rPr>
                <w:szCs w:val="20"/>
              </w:rPr>
            </w:pPr>
            <w:r w:rsidRPr="00D76FED">
              <w:rPr>
                <w:rFonts w:eastAsia="Helvetica Now Text" w:cs="Helvetica Now Text"/>
                <w:szCs w:val="20"/>
              </w:rPr>
              <w:t>South Africa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2F9EAA" w14:textId="04770A87" w:rsidR="38692543" w:rsidRPr="00D76FED" w:rsidRDefault="38692543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ZA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85124" w14:textId="1CB44851" w:rsidR="614C9C4E" w:rsidRPr="00D76FED" w:rsidRDefault="614C9C4E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14C9C4E" w14:paraId="2B1AA49E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377D31" w14:textId="06D15AE9" w:rsidR="1481301D" w:rsidRPr="00D76FED" w:rsidRDefault="1481301D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Spain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43D566" w14:textId="27482038" w:rsidR="1481301D" w:rsidRPr="00D76FED" w:rsidRDefault="1481301D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ES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1F3E6" w14:textId="5E7D03E4" w:rsidR="614C9C4E" w:rsidRPr="00D76FED" w:rsidRDefault="614C9C4E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EE17FF1" w14:paraId="475402CF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9CFA88" w14:textId="28D2D3DD" w:rsidR="23B004A8" w:rsidRPr="00D76FED" w:rsidRDefault="23B004A8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Sweden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0B8621" w14:textId="5B02882F" w:rsidR="23B004A8" w:rsidRPr="00D76FED" w:rsidRDefault="23B004A8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SE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4DE08" w14:textId="090D9768" w:rsidR="6EE17FF1" w:rsidRPr="00D76FED" w:rsidRDefault="6EE17FF1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EE17FF1" w14:paraId="4803B9EA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59C00B" w14:textId="74242618" w:rsidR="7B5259B5" w:rsidRPr="00D76FED" w:rsidRDefault="7B5259B5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Switzerland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329EF8" w14:textId="4DD66E01" w:rsidR="7B5259B5" w:rsidRPr="00D76FED" w:rsidRDefault="7B5259B5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CH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55ABC" w14:textId="4E65962D" w:rsidR="6EE17FF1" w:rsidRPr="00D76FED" w:rsidRDefault="6EE17FF1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EE17FF1" w14:paraId="25F5DD17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A5C3DD" w14:textId="2A278431" w:rsidR="7B5259B5" w:rsidRPr="00D76FED" w:rsidRDefault="7B5259B5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Turkey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0EAAC6" w14:textId="10B492CC" w:rsidR="7B5259B5" w:rsidRPr="00D76FED" w:rsidRDefault="7B5259B5" w:rsidP="0014357A">
            <w:pPr>
              <w:spacing w:after="0"/>
              <w:rPr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TR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09FED" w14:textId="02232D2C" w:rsidR="6EE17FF1" w:rsidRPr="00D76FED" w:rsidRDefault="6EE17FF1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6EE17FF1" w14:paraId="73502D27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249D4C" w14:textId="2B0A03D9" w:rsidR="7B5259B5" w:rsidRPr="00D76FED" w:rsidRDefault="7B5259B5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United Arab Emirates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C07B38" w14:textId="3E8E7EF9" w:rsidR="7B5259B5" w:rsidRPr="00D76FED" w:rsidRDefault="7B5259B5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AE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9D342" w14:textId="5C3D7C78" w:rsidR="6EE17FF1" w:rsidRPr="00D76FED" w:rsidRDefault="6EE17FF1" w:rsidP="0014357A">
            <w:pPr>
              <w:spacing w:after="0"/>
              <w:rPr>
                <w:rFonts w:eastAsia="Times New Roman"/>
                <w:szCs w:val="20"/>
              </w:rPr>
            </w:pPr>
          </w:p>
        </w:tc>
      </w:tr>
      <w:tr w:rsidR="5C06720F" w14:paraId="27A80619" w14:textId="77777777" w:rsidTr="5C06720F">
        <w:trPr>
          <w:cantSplit/>
          <w:trHeight w:val="300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41B3D6" w14:textId="71808D7C" w:rsidR="334A8CB4" w:rsidRPr="00D76FED" w:rsidRDefault="334A8CB4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United Kingdom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00F8F1" w14:textId="7A13B713" w:rsidR="334A8CB4" w:rsidRPr="00D76FED" w:rsidRDefault="334A8CB4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GB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F01AE4" w14:textId="2A5E65F6" w:rsidR="334A8CB4" w:rsidRPr="00D76FED" w:rsidRDefault="334A8CB4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Country Refresh | Case Resolution</w:t>
            </w:r>
          </w:p>
        </w:tc>
      </w:tr>
      <w:tr w:rsidR="00915DAE" w:rsidRPr="00B57B29" w14:paraId="5FA00833" w14:textId="77777777" w:rsidTr="5C06720F">
        <w:trPr>
          <w:cantSplit/>
          <w:trHeight w:val="300"/>
        </w:trPr>
        <w:tc>
          <w:tcPr>
            <w:tcW w:w="1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9F3602" w14:textId="46BDE74F" w:rsidR="00915DAE" w:rsidRPr="00D76FED" w:rsidRDefault="604DAC26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Belgium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E7B7E7" w14:textId="398B43A7" w:rsidR="00915DAE" w:rsidRPr="00D76FED" w:rsidRDefault="604DAC26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BE</w:t>
            </w:r>
          </w:p>
        </w:tc>
        <w:tc>
          <w:tcPr>
            <w:tcW w:w="3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6F635" w14:textId="75C31A3A" w:rsidR="00915DAE" w:rsidRPr="00D76FED" w:rsidRDefault="604DAC26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Case Resolution</w:t>
            </w:r>
          </w:p>
        </w:tc>
      </w:tr>
      <w:tr w:rsidR="00915DAE" w:rsidRPr="00B57B29" w14:paraId="1E7ACB46" w14:textId="77777777" w:rsidTr="5C06720F">
        <w:trPr>
          <w:cantSplit/>
          <w:trHeight w:val="300"/>
        </w:trPr>
        <w:tc>
          <w:tcPr>
            <w:tcW w:w="1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C2E44B" w14:textId="70E548C4" w:rsidR="00915DAE" w:rsidRPr="00D76FED" w:rsidRDefault="604DAC26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Hong Kong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BD07C9" w14:textId="7A627617" w:rsidR="00915DAE" w:rsidRPr="00D76FED" w:rsidRDefault="604DAC26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HK</w:t>
            </w:r>
          </w:p>
        </w:tc>
        <w:tc>
          <w:tcPr>
            <w:tcW w:w="3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06B22" w14:textId="122F777E" w:rsidR="00915DAE" w:rsidRPr="00D76FED" w:rsidRDefault="604DAC26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Case Resolution</w:t>
            </w:r>
          </w:p>
        </w:tc>
      </w:tr>
      <w:tr w:rsidR="00915DAE" w:rsidRPr="00B57B29" w14:paraId="37C158A0" w14:textId="77777777" w:rsidTr="5C06720F">
        <w:trPr>
          <w:cantSplit/>
          <w:trHeight w:val="300"/>
        </w:trPr>
        <w:tc>
          <w:tcPr>
            <w:tcW w:w="1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D500B0" w14:textId="2C951C7D" w:rsidR="00915DAE" w:rsidRPr="00D76FED" w:rsidRDefault="095E5B98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Ireland</w:t>
            </w:r>
            <w:r w:rsidR="71B93D35" w:rsidRPr="00D76FED">
              <w:rPr>
                <w:rFonts w:eastAsia="Times New Roman"/>
                <w:szCs w:val="20"/>
              </w:rPr>
              <w:t xml:space="preserve"> (Premium)</w:t>
            </w:r>
          </w:p>
        </w:tc>
        <w:tc>
          <w:tcPr>
            <w:tcW w:w="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884BFB" w14:textId="33F646B1" w:rsidR="00915DAE" w:rsidRPr="00D76FED" w:rsidRDefault="604DAC26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IE</w:t>
            </w:r>
          </w:p>
        </w:tc>
        <w:tc>
          <w:tcPr>
            <w:tcW w:w="3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7D98B" w14:textId="3A2FDAE1" w:rsidR="00915DAE" w:rsidRPr="00D76FED" w:rsidRDefault="604DAC26" w:rsidP="0014357A">
            <w:pPr>
              <w:spacing w:after="0"/>
              <w:rPr>
                <w:rFonts w:eastAsia="Times New Roman"/>
                <w:szCs w:val="20"/>
              </w:rPr>
            </w:pPr>
            <w:r w:rsidRPr="00D76FED">
              <w:rPr>
                <w:rFonts w:eastAsia="Times New Roman"/>
                <w:szCs w:val="20"/>
              </w:rPr>
              <w:t>Case Resolution</w:t>
            </w:r>
          </w:p>
        </w:tc>
      </w:tr>
    </w:tbl>
    <w:p w14:paraId="314FCE56" w14:textId="47FEA358" w:rsidR="001E165F" w:rsidRDefault="001E165F" w:rsidP="00E843F3">
      <w:pPr>
        <w:pStyle w:val="Heading1"/>
      </w:pPr>
      <w:bookmarkStart w:id="4" w:name="_Toc151983823"/>
      <w:r>
        <w:t>Certif</w:t>
      </w:r>
      <w:r w:rsidR="00C21FAC">
        <w:t xml:space="preserve">ication </w:t>
      </w:r>
      <w:r>
        <w:t xml:space="preserve">Data </w:t>
      </w:r>
      <w:r w:rsidR="00C21FAC">
        <w:t xml:space="preserve">Expiration </w:t>
      </w:r>
      <w:r w:rsidR="006B3496">
        <w:t>Dates</w:t>
      </w:r>
    </w:p>
    <w:p w14:paraId="6825C54F" w14:textId="496D5619" w:rsidR="00F507F2" w:rsidRPr="00DD281A" w:rsidRDefault="00F507F2" w:rsidP="00F507F2">
      <w:pPr>
        <w:rPr>
          <w:rFonts w:cstheme="minorHAnsi"/>
          <w:sz w:val="22"/>
        </w:rPr>
      </w:pPr>
      <w:r w:rsidRPr="00DD281A">
        <w:rPr>
          <w:rFonts w:cstheme="minorHAnsi"/>
          <w:sz w:val="22"/>
        </w:rPr>
        <w:t xml:space="preserve">If you have purchased a certification product, please be aware that </w:t>
      </w:r>
      <w:r w:rsidR="003304A0">
        <w:rPr>
          <w:rFonts w:cstheme="minorHAnsi"/>
          <w:sz w:val="22"/>
        </w:rPr>
        <w:t xml:space="preserve">some of </w:t>
      </w:r>
      <w:r w:rsidRPr="00DD281A">
        <w:rPr>
          <w:rFonts w:cstheme="minorHAnsi"/>
          <w:sz w:val="22"/>
        </w:rPr>
        <w:t>the datasets have expiration dates set by the respective postal authorities. Please ensure that you have the latest library and data installed to avoid loss of service through these products.</w:t>
      </w:r>
    </w:p>
    <w:tbl>
      <w:tblPr>
        <w:tblW w:w="6094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7"/>
        <w:gridCol w:w="1417"/>
        <w:gridCol w:w="1560"/>
      </w:tblGrid>
      <w:tr w:rsidR="0006575A" w:rsidRPr="00DD281A" w14:paraId="7D6D4ACA" w14:textId="77777777" w:rsidTr="0006575A">
        <w:trPr>
          <w:trHeight w:val="268"/>
        </w:trPr>
        <w:tc>
          <w:tcPr>
            <w:tcW w:w="31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2DE955" w14:textId="67BFC013" w:rsidR="0006575A" w:rsidRPr="0006575A" w:rsidRDefault="0006575A" w:rsidP="0006575A">
            <w:pPr>
              <w:rPr>
                <w:b/>
                <w:bCs/>
              </w:rPr>
            </w:pPr>
            <w:r w:rsidRPr="008534F4">
              <w:rPr>
                <w:b/>
                <w:bCs/>
              </w:rPr>
              <w:t>Please check Install Manager for the latest versions of our certification data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5D1668" w14:textId="4596224E" w:rsidR="0006575A" w:rsidRDefault="0006575A" w:rsidP="00193268">
            <w:pPr>
              <w:spacing w:line="252" w:lineRule="auto"/>
              <w:jc w:val="center"/>
              <w:rPr>
                <w:rFonts w:cstheme="minorHAnsi"/>
              </w:rPr>
            </w:pPr>
            <w:r w:rsidRPr="00DD281A">
              <w:rPr>
                <w:rFonts w:cstheme="minorHAnsi"/>
                <w:b/>
                <w:bCs/>
              </w:rPr>
              <w:t>Loqate Release Date</w:t>
            </w:r>
          </w:p>
        </w:tc>
        <w:tc>
          <w:tcPr>
            <w:tcW w:w="15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3153EC" w14:textId="451E1833" w:rsidR="0006575A" w:rsidRDefault="0006575A" w:rsidP="00193268">
            <w:pPr>
              <w:spacing w:line="252" w:lineRule="auto"/>
              <w:jc w:val="center"/>
              <w:rPr>
                <w:rFonts w:cstheme="minorHAnsi"/>
              </w:rPr>
            </w:pPr>
            <w:r w:rsidRPr="00DD281A">
              <w:rPr>
                <w:rFonts w:cstheme="minorHAnsi"/>
                <w:b/>
                <w:bCs/>
              </w:rPr>
              <w:t>Certification Expiry Date*</w:t>
            </w:r>
          </w:p>
        </w:tc>
      </w:tr>
      <w:tr w:rsidR="00F507F2" w:rsidRPr="00DD281A" w14:paraId="4A94479C" w14:textId="77777777" w:rsidTr="0006575A">
        <w:trPr>
          <w:trHeight w:val="268"/>
        </w:trPr>
        <w:tc>
          <w:tcPr>
            <w:tcW w:w="31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F0A923" w14:textId="77777777" w:rsidR="00F507F2" w:rsidRPr="00DD281A" w:rsidRDefault="00F507F2" w:rsidP="0006575A">
            <w:pPr>
              <w:spacing w:line="252" w:lineRule="auto"/>
              <w:jc w:val="center"/>
              <w:rPr>
                <w:rFonts w:cstheme="minorHAnsi"/>
              </w:rPr>
            </w:pPr>
            <w:r w:rsidRPr="00DD281A">
              <w:rPr>
                <w:rFonts w:cstheme="minorHAnsi"/>
              </w:rPr>
              <w:t>AMAS Data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958C77" w14:textId="77777777" w:rsidR="00F507F2" w:rsidRPr="00DD281A" w:rsidRDefault="00F507F2" w:rsidP="00665345">
            <w:pPr>
              <w:spacing w:line="252" w:lineRule="auto"/>
              <w:jc w:val="right"/>
              <w:rPr>
                <w:rFonts w:cstheme="minorHAnsi"/>
                <w:color w:val="FF0000"/>
              </w:rPr>
            </w:pPr>
            <w:r>
              <w:rPr>
                <w:rFonts w:cstheme="minorHAnsi"/>
              </w:rPr>
              <w:t>2023-09-19</w:t>
            </w:r>
          </w:p>
        </w:tc>
        <w:tc>
          <w:tcPr>
            <w:tcW w:w="15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3A8885" w14:textId="77777777" w:rsidR="00F507F2" w:rsidRPr="00DD281A" w:rsidRDefault="00F507F2" w:rsidP="00665345">
            <w:pPr>
              <w:spacing w:line="252" w:lineRule="auto"/>
              <w:jc w:val="right"/>
              <w:rPr>
                <w:rFonts w:cstheme="minorHAnsi"/>
                <w:color w:val="FF0000"/>
              </w:rPr>
            </w:pPr>
            <w:r>
              <w:rPr>
                <w:rFonts w:cstheme="minorHAnsi"/>
              </w:rPr>
              <w:t>2023-12-31</w:t>
            </w:r>
          </w:p>
        </w:tc>
      </w:tr>
      <w:tr w:rsidR="00F507F2" w:rsidRPr="00DD281A" w14:paraId="165709DA" w14:textId="77777777" w:rsidTr="0006575A">
        <w:trPr>
          <w:trHeight w:val="268"/>
        </w:trPr>
        <w:tc>
          <w:tcPr>
            <w:tcW w:w="31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8BF7BA" w14:textId="77777777" w:rsidR="00F507F2" w:rsidRPr="00DD281A" w:rsidRDefault="00F507F2" w:rsidP="0006575A">
            <w:pPr>
              <w:spacing w:line="252" w:lineRule="auto"/>
              <w:jc w:val="center"/>
              <w:rPr>
                <w:rFonts w:cstheme="minorHAnsi"/>
              </w:rPr>
            </w:pPr>
            <w:r w:rsidRPr="00DD281A">
              <w:rPr>
                <w:rFonts w:cstheme="minorHAnsi"/>
              </w:rPr>
              <w:t>CASS2 Data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AB5C0F" w14:textId="057D417C" w:rsidR="00F507F2" w:rsidRPr="00DD281A" w:rsidRDefault="00F507F2" w:rsidP="00665345">
            <w:pPr>
              <w:spacing w:line="252" w:lineRule="auto"/>
              <w:jc w:val="right"/>
              <w:rPr>
                <w:rFonts w:cstheme="minorHAnsi"/>
              </w:rPr>
            </w:pPr>
            <w:r w:rsidRPr="00DD281A">
              <w:rPr>
                <w:rFonts w:cstheme="minorHAnsi"/>
              </w:rPr>
              <w:t>2023-</w:t>
            </w:r>
            <w:r>
              <w:rPr>
                <w:rFonts w:cstheme="minorHAnsi"/>
              </w:rPr>
              <w:t>1</w:t>
            </w:r>
            <w:r w:rsidR="00B33C3F">
              <w:rPr>
                <w:rFonts w:cstheme="minorHAnsi"/>
              </w:rPr>
              <w:t>1</w:t>
            </w:r>
            <w:r w:rsidRPr="00DD281A">
              <w:rPr>
                <w:rFonts w:cstheme="minorHAnsi"/>
              </w:rPr>
              <w:t>-</w:t>
            </w:r>
            <w:r>
              <w:rPr>
                <w:rFonts w:cstheme="minorHAnsi"/>
              </w:rPr>
              <w:t>0</w:t>
            </w:r>
            <w:r w:rsidR="00B33C3F">
              <w:rPr>
                <w:rFonts w:cstheme="minorHAnsi"/>
              </w:rPr>
              <w:t>1</w:t>
            </w:r>
          </w:p>
        </w:tc>
        <w:tc>
          <w:tcPr>
            <w:tcW w:w="15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F77BD9" w14:textId="0DABEA24" w:rsidR="00F507F2" w:rsidRPr="00DD281A" w:rsidRDefault="00F507F2" w:rsidP="00665345">
            <w:pPr>
              <w:spacing w:line="252" w:lineRule="auto"/>
              <w:jc w:val="right"/>
              <w:rPr>
                <w:rFonts w:cstheme="minorHAnsi"/>
              </w:rPr>
            </w:pPr>
            <w:r w:rsidRPr="00DD281A">
              <w:rPr>
                <w:rFonts w:cstheme="minorHAnsi"/>
              </w:rPr>
              <w:t>202</w:t>
            </w:r>
            <w:r w:rsidR="00F826DA">
              <w:rPr>
                <w:rFonts w:cstheme="minorHAnsi"/>
              </w:rPr>
              <w:t>4</w:t>
            </w:r>
            <w:r w:rsidRPr="00DD281A">
              <w:rPr>
                <w:rFonts w:cstheme="minorHAnsi"/>
              </w:rPr>
              <w:t>-</w:t>
            </w:r>
            <w:r w:rsidR="00F826DA">
              <w:rPr>
                <w:rFonts w:cstheme="minorHAnsi"/>
              </w:rPr>
              <w:t>01</w:t>
            </w:r>
            <w:r w:rsidRPr="00DD281A">
              <w:rPr>
                <w:rFonts w:cstheme="minorHAnsi"/>
              </w:rPr>
              <w:t>-</w:t>
            </w:r>
            <w:r>
              <w:rPr>
                <w:rFonts w:cstheme="minorHAnsi"/>
              </w:rPr>
              <w:t>31</w:t>
            </w:r>
          </w:p>
        </w:tc>
      </w:tr>
      <w:tr w:rsidR="00F507F2" w:rsidRPr="00DD281A" w14:paraId="3D5BC44D" w14:textId="77777777" w:rsidTr="0006575A">
        <w:trPr>
          <w:trHeight w:val="268"/>
        </w:trPr>
        <w:tc>
          <w:tcPr>
            <w:tcW w:w="31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21B7C1" w14:textId="77777777" w:rsidR="00F507F2" w:rsidRPr="00DD281A" w:rsidRDefault="00F507F2" w:rsidP="0006575A">
            <w:pPr>
              <w:spacing w:line="252" w:lineRule="auto"/>
              <w:jc w:val="center"/>
              <w:rPr>
                <w:rFonts w:cstheme="minorHAnsi"/>
              </w:rPr>
            </w:pPr>
            <w:r w:rsidRPr="00DD281A">
              <w:rPr>
                <w:rFonts w:cstheme="minorHAnsi"/>
              </w:rPr>
              <w:t>SERP</w:t>
            </w:r>
          </w:p>
        </w:tc>
        <w:tc>
          <w:tcPr>
            <w:tcW w:w="141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932C7F" w14:textId="77777777" w:rsidR="00F507F2" w:rsidRPr="00DD281A" w:rsidRDefault="00F507F2" w:rsidP="00665345">
            <w:pPr>
              <w:spacing w:line="252" w:lineRule="auto"/>
              <w:jc w:val="right"/>
              <w:rPr>
                <w:rFonts w:cstheme="minorHAnsi"/>
              </w:rPr>
            </w:pPr>
            <w:r w:rsidRPr="00DD281A">
              <w:rPr>
                <w:rFonts w:cstheme="minorHAnsi"/>
              </w:rPr>
              <w:t>202</w:t>
            </w:r>
            <w:r>
              <w:rPr>
                <w:rFonts w:cstheme="minorHAnsi"/>
              </w:rPr>
              <w:t>3</w:t>
            </w:r>
            <w:r w:rsidRPr="00DD281A">
              <w:rPr>
                <w:rFonts w:cstheme="minorHAnsi"/>
              </w:rPr>
              <w:t>-</w:t>
            </w:r>
            <w:r>
              <w:rPr>
                <w:rFonts w:cstheme="minorHAnsi"/>
              </w:rPr>
              <w:t>10</w:t>
            </w:r>
            <w:r w:rsidRPr="00DD281A">
              <w:rPr>
                <w:rFonts w:cstheme="minorHAnsi"/>
              </w:rPr>
              <w:t>-</w:t>
            </w:r>
            <w:r>
              <w:rPr>
                <w:rFonts w:cstheme="minorHAnsi"/>
              </w:rPr>
              <w:t>03</w:t>
            </w:r>
          </w:p>
        </w:tc>
        <w:tc>
          <w:tcPr>
            <w:tcW w:w="15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1EE59E" w14:textId="77777777" w:rsidR="00F507F2" w:rsidRPr="00DD281A" w:rsidRDefault="00F507F2" w:rsidP="00665345">
            <w:pPr>
              <w:spacing w:line="252" w:lineRule="auto"/>
              <w:jc w:val="right"/>
              <w:rPr>
                <w:rFonts w:cstheme="minorHAnsi"/>
              </w:rPr>
            </w:pPr>
            <w:r w:rsidRPr="00DD281A">
              <w:rPr>
                <w:rFonts w:cstheme="minorHAnsi"/>
              </w:rPr>
              <w:t>No Expiry</w:t>
            </w:r>
          </w:p>
        </w:tc>
      </w:tr>
    </w:tbl>
    <w:p w14:paraId="4D9F2663" w14:textId="77777777" w:rsidR="0014357A" w:rsidRDefault="0014357A" w:rsidP="00F507F2">
      <w:pPr>
        <w:rPr>
          <w:rFonts w:cstheme="minorHAnsi"/>
          <w:sz w:val="22"/>
        </w:rPr>
      </w:pPr>
    </w:p>
    <w:p w14:paraId="39433410" w14:textId="36CF6695" w:rsidR="00F507F2" w:rsidRDefault="00F507F2" w:rsidP="00F507F2">
      <w:pPr>
        <w:rPr>
          <w:rFonts w:cstheme="minorHAnsi"/>
          <w:sz w:val="22"/>
        </w:rPr>
      </w:pPr>
      <w:r w:rsidRPr="00DD281A">
        <w:rPr>
          <w:rFonts w:cstheme="minorHAnsi"/>
          <w:sz w:val="22"/>
        </w:rPr>
        <w:t>For more information on expiry date checking for CASS and AMAS, please refer “Usage expiration” section in</w:t>
      </w:r>
      <w:r w:rsidRPr="00F507F2">
        <w:rPr>
          <w:rFonts w:cstheme="minorHAnsi"/>
          <w:color w:val="0D0DCC" w:themeColor="accent4" w:themeShade="BF"/>
          <w:sz w:val="22"/>
        </w:rPr>
        <w:t xml:space="preserve"> </w:t>
      </w:r>
      <w:hyperlink r:id="rId11" w:history="1">
        <w:r w:rsidRPr="00F507F2">
          <w:rPr>
            <w:rStyle w:val="Hyperlink"/>
            <w:rFonts w:cstheme="minorHAnsi"/>
            <w:color w:val="0D0DCC" w:themeColor="accent4" w:themeShade="BF"/>
            <w:sz w:val="22"/>
          </w:rPr>
          <w:t>https://support.loqate.com/documentation/local-apis/cass-overview-2/</w:t>
        </w:r>
      </w:hyperlink>
      <w:r w:rsidRPr="00DD281A">
        <w:rPr>
          <w:rStyle w:val="Hyperlink"/>
          <w:rFonts w:cstheme="minorHAnsi"/>
          <w:color w:val="auto"/>
          <w:sz w:val="22"/>
        </w:rPr>
        <w:t xml:space="preserve"> </w:t>
      </w:r>
      <w:r w:rsidRPr="00DD281A">
        <w:rPr>
          <w:rFonts w:cstheme="minorHAnsi"/>
          <w:sz w:val="22"/>
        </w:rPr>
        <w:t xml:space="preserve">and </w:t>
      </w:r>
      <w:hyperlink r:id="rId12" w:history="1">
        <w:r w:rsidRPr="00F507F2">
          <w:rPr>
            <w:rStyle w:val="Hyperlink"/>
            <w:rFonts w:cstheme="minorHAnsi"/>
            <w:color w:val="0D0DCC" w:themeColor="accent4" w:themeShade="BF"/>
            <w:sz w:val="22"/>
          </w:rPr>
          <w:t>https://support.loqate.com/address-matching-approval-system-amas/</w:t>
        </w:r>
      </w:hyperlink>
    </w:p>
    <w:p w14:paraId="289DB5E9" w14:textId="77777777" w:rsidR="00F507F2" w:rsidRPr="00DD281A" w:rsidRDefault="00F507F2" w:rsidP="00F507F2">
      <w:pPr>
        <w:rPr>
          <w:rStyle w:val="Hyperlink"/>
          <w:rFonts w:cstheme="minorHAnsi"/>
          <w:color w:val="auto"/>
          <w:sz w:val="22"/>
        </w:rPr>
      </w:pPr>
      <w:r w:rsidRPr="00DD281A">
        <w:rPr>
          <w:rFonts w:cstheme="minorHAnsi"/>
          <w:sz w:val="22"/>
        </w:rPr>
        <w:t>F</w:t>
      </w:r>
      <w:r>
        <w:rPr>
          <w:rFonts w:cstheme="minorHAnsi"/>
          <w:sz w:val="22"/>
        </w:rPr>
        <w:t>or SERP there is no forced expiry in the data it just becomes less current the longer you leave it between updates.</w:t>
      </w:r>
    </w:p>
    <w:p w14:paraId="54BC3CEA" w14:textId="760B26E9" w:rsidR="00872CD6" w:rsidRPr="008534F4" w:rsidRDefault="00872CD6" w:rsidP="00872CD6">
      <w:pPr>
        <w:rPr>
          <w:b/>
          <w:bCs/>
        </w:rPr>
      </w:pPr>
      <w:r w:rsidRPr="008534F4">
        <w:rPr>
          <w:b/>
          <w:bCs/>
        </w:rPr>
        <w:t xml:space="preserve">Please check </w:t>
      </w:r>
      <w:r>
        <w:rPr>
          <w:b/>
          <w:bCs/>
        </w:rPr>
        <w:t xml:space="preserve">using </w:t>
      </w:r>
      <w:r w:rsidRPr="008534F4">
        <w:rPr>
          <w:b/>
          <w:bCs/>
        </w:rPr>
        <w:t xml:space="preserve">Install Manager </w:t>
      </w:r>
      <w:r>
        <w:rPr>
          <w:b/>
          <w:bCs/>
        </w:rPr>
        <w:t xml:space="preserve">to get </w:t>
      </w:r>
      <w:r w:rsidRPr="008534F4">
        <w:rPr>
          <w:b/>
          <w:bCs/>
        </w:rPr>
        <w:t>the latest versions of our certification data</w:t>
      </w:r>
      <w:r>
        <w:rPr>
          <w:b/>
          <w:bCs/>
        </w:rPr>
        <w:t>.</w:t>
      </w:r>
    </w:p>
    <w:p w14:paraId="5479C6CE" w14:textId="77777777" w:rsidR="00872CD6" w:rsidRPr="003904E1" w:rsidRDefault="00872CD6" w:rsidP="00872CD6"/>
    <w:p w14:paraId="4EFCE3C5" w14:textId="77777777" w:rsidR="001E165F" w:rsidRDefault="001E165F">
      <w:pPr>
        <w:spacing w:line="276" w:lineRule="auto"/>
        <w:rPr>
          <w:rFonts w:asciiTheme="majorHAnsi" w:hAnsiTheme="majorHAnsi"/>
          <w:b/>
          <w:color w:val="0DCCBB" w:themeColor="accent1" w:themeShade="BF"/>
          <w:sz w:val="32"/>
        </w:rPr>
      </w:pPr>
      <w:r>
        <w:br w:type="page"/>
      </w:r>
    </w:p>
    <w:p w14:paraId="5F5F6687" w14:textId="43F5FD22" w:rsidR="00210436" w:rsidRPr="00E843F3" w:rsidRDefault="002C3BBA" w:rsidP="00E843F3">
      <w:pPr>
        <w:pStyle w:val="Heading1"/>
      </w:pPr>
      <w:r w:rsidRPr="00E843F3">
        <w:lastRenderedPageBreak/>
        <w:t>Case resolutions</w:t>
      </w:r>
      <w:bookmarkEnd w:id="4"/>
    </w:p>
    <w:p w14:paraId="0764F700" w14:textId="283FF8C6" w:rsidR="00E843F3" w:rsidRDefault="00E843F3" w:rsidP="00E843F3">
      <w:pPr>
        <w:pStyle w:val="OpeningStatement"/>
      </w:pPr>
      <w:r>
        <w:t>These are the case fixes that have been resolved in this release.</w:t>
      </w:r>
    </w:p>
    <w:p w14:paraId="2A0C7DEC" w14:textId="174D3132" w:rsidR="00E843F3" w:rsidRPr="00E843F3" w:rsidRDefault="00E843F3" w:rsidP="00E843F3">
      <w:pPr>
        <w:pStyle w:val="Heading2"/>
        <w:rPr>
          <w:rFonts w:hint="eastAsia"/>
        </w:rPr>
      </w:pPr>
      <w:bookmarkStart w:id="5" w:name="_Toc151983824"/>
      <w:r>
        <w:t>Summary</w:t>
      </w:r>
      <w:bookmarkEnd w:id="5"/>
    </w:p>
    <w:tbl>
      <w:tblPr>
        <w:tblW w:w="87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170"/>
        <w:gridCol w:w="2355"/>
        <w:gridCol w:w="5256"/>
      </w:tblGrid>
      <w:tr w:rsidR="002C3BBA" w14:paraId="77E58ED5" w14:textId="77777777" w:rsidTr="5C06720F"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A0C087" w14:textId="77777777" w:rsidR="002C3BBA" w:rsidRDefault="002C3BBA" w:rsidP="0052742A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Country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06F088" w14:textId="77777777" w:rsidR="002C3BBA" w:rsidRDefault="002C3BBA" w:rsidP="0052742A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Case Number</w:t>
            </w:r>
          </w:p>
        </w:tc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46640D" w14:textId="77777777" w:rsidR="002C3BBA" w:rsidRDefault="002C3BBA" w:rsidP="0052742A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Change Description</w:t>
            </w:r>
          </w:p>
        </w:tc>
      </w:tr>
      <w:tr w:rsidR="002C3BBA" w14:paraId="006E91F6" w14:textId="77777777" w:rsidTr="5C06720F">
        <w:trPr>
          <w:cantSplit/>
          <w:trHeight w:val="371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A5785E" w14:textId="77777777" w:rsidR="002C3BBA" w:rsidRPr="00D76FED" w:rsidRDefault="002C3BBA" w:rsidP="00372438">
            <w:r w:rsidRPr="00D76FED">
              <w:t>GB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0772B5" w14:textId="0757FFCF" w:rsidR="002C3BBA" w:rsidRPr="00D76FED" w:rsidRDefault="00250401" w:rsidP="00372438">
            <w:r w:rsidRPr="00D76FED">
              <w:t>CAS-109853-G2C6L3</w:t>
            </w:r>
          </w:p>
        </w:tc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C86B50" w14:textId="3B9C4B1C" w:rsidR="002C3BBA" w:rsidRPr="00D76FED" w:rsidRDefault="002C3BBA" w:rsidP="00372438">
            <w:r w:rsidRPr="00D76FED">
              <w:t xml:space="preserve">Improvement </w:t>
            </w:r>
            <w:r w:rsidR="00250401" w:rsidRPr="00D76FED">
              <w:t xml:space="preserve">in DPS codes return from </w:t>
            </w:r>
            <w:r w:rsidR="4AC71109" w:rsidRPr="00D76FED">
              <w:t>V</w:t>
            </w:r>
            <w:r w:rsidR="00250401" w:rsidRPr="00D76FED">
              <w:t>erify enhance</w:t>
            </w:r>
          </w:p>
        </w:tc>
      </w:tr>
      <w:tr w:rsidR="002C3BBA" w14:paraId="62A7A20D" w14:textId="77777777" w:rsidTr="5C06720F">
        <w:trPr>
          <w:cantSplit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E23275" w14:textId="3D9C40DC" w:rsidR="002C3BBA" w:rsidRPr="00D76FED" w:rsidRDefault="00DE665A" w:rsidP="00372438">
            <w:r w:rsidRPr="00D76FED">
              <w:t>IE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B66CCC" w14:textId="3CA71ED0" w:rsidR="002C3BBA" w:rsidRPr="00D76FED" w:rsidRDefault="00497FB1" w:rsidP="00372438">
            <w:r w:rsidRPr="00D76FED">
              <w:t>CAS-110119-N4J3Q6</w:t>
            </w:r>
          </w:p>
        </w:tc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78BF96" w14:textId="213C1980" w:rsidR="000851F4" w:rsidRPr="00D76FED" w:rsidRDefault="00497FB1" w:rsidP="00372438">
            <w:r w:rsidRPr="00D76FED">
              <w:t>Improvement of PostalCode/</w:t>
            </w:r>
            <w:proofErr w:type="spellStart"/>
            <w:r w:rsidRPr="00D76FED">
              <w:t>E</w:t>
            </w:r>
            <w:r w:rsidR="1F65D752" w:rsidRPr="00D76FED">
              <w:t>IRC</w:t>
            </w:r>
            <w:r w:rsidRPr="00D76FED">
              <w:t>ode</w:t>
            </w:r>
            <w:proofErr w:type="spellEnd"/>
            <w:r w:rsidRPr="00D76FED">
              <w:t xml:space="preserve"> verif</w:t>
            </w:r>
            <w:r w:rsidR="3A24BAFD" w:rsidRPr="00D76FED">
              <w:t>i</w:t>
            </w:r>
            <w:r w:rsidRPr="00D76FED">
              <w:t>cation</w:t>
            </w:r>
          </w:p>
        </w:tc>
      </w:tr>
      <w:tr w:rsidR="000851F4" w14:paraId="06298F0B" w14:textId="77777777" w:rsidTr="5C06720F">
        <w:trPr>
          <w:cantSplit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68B0DC" w14:textId="2E0C46CB" w:rsidR="000851F4" w:rsidRPr="00D76FED" w:rsidRDefault="000851F4" w:rsidP="00372438">
            <w:r w:rsidRPr="00D76FED">
              <w:t>IE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558A50" w14:textId="04F684BC" w:rsidR="000851F4" w:rsidRPr="00D76FED" w:rsidRDefault="00D97F2A" w:rsidP="00372438">
            <w:r w:rsidRPr="00D76FED">
              <w:t>CAS-110116-B9L7W0</w:t>
            </w:r>
          </w:p>
        </w:tc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A80736" w14:textId="1635CD2F" w:rsidR="000851F4" w:rsidRPr="00D76FED" w:rsidRDefault="00D97F2A" w:rsidP="00372438">
            <w:r w:rsidRPr="00D76FED">
              <w:t>Improvement of output address format</w:t>
            </w:r>
          </w:p>
        </w:tc>
      </w:tr>
      <w:tr w:rsidR="000851F4" w14:paraId="576F0302" w14:textId="77777777" w:rsidTr="5C06720F">
        <w:trPr>
          <w:cantSplit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36A0BB" w14:textId="39D03EF4" w:rsidR="000851F4" w:rsidRPr="00D76FED" w:rsidRDefault="00D97F2A" w:rsidP="00372438">
            <w:r w:rsidRPr="00D76FED">
              <w:t xml:space="preserve">IE 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C0EA1D" w14:textId="719CA738" w:rsidR="000851F4" w:rsidRPr="00D76FED" w:rsidRDefault="001472ED" w:rsidP="00372438">
            <w:r w:rsidRPr="00D76FED">
              <w:t>CAS-110375-G6H5R8</w:t>
            </w:r>
          </w:p>
        </w:tc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E265FB" w14:textId="2CAC4E39" w:rsidR="000851F4" w:rsidRPr="00D76FED" w:rsidRDefault="001472ED" w:rsidP="00372438">
            <w:r w:rsidRPr="00D76FED">
              <w:t>Improvement of output address format</w:t>
            </w:r>
          </w:p>
        </w:tc>
      </w:tr>
      <w:tr w:rsidR="6EE17FF1" w14:paraId="523F148B" w14:textId="77777777" w:rsidTr="5C06720F">
        <w:trPr>
          <w:cantSplit/>
          <w:trHeight w:val="300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765D79" w14:textId="451C06DF" w:rsidR="370734A5" w:rsidRPr="00D76FED" w:rsidRDefault="370734A5" w:rsidP="6EE17FF1">
            <w:r w:rsidRPr="00D76FED">
              <w:t>IE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FA4478" w14:textId="1095FE6C" w:rsidR="370734A5" w:rsidRPr="00D76FED" w:rsidRDefault="370734A5" w:rsidP="6EE17FF1">
            <w:r w:rsidRPr="00D76FED">
              <w:br/>
              <w:t>CAS-110744-M7P1V5</w:t>
            </w:r>
          </w:p>
        </w:tc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162245" w14:textId="6664A39F" w:rsidR="370734A5" w:rsidRPr="00D76FED" w:rsidRDefault="370734A5" w:rsidP="6EE17FF1">
            <w:r w:rsidRPr="00D76FED">
              <w:t>Improvement of Building and Premise parsing</w:t>
            </w:r>
          </w:p>
        </w:tc>
      </w:tr>
      <w:tr w:rsidR="000851F4" w14:paraId="74289FF5" w14:textId="77777777" w:rsidTr="5C06720F">
        <w:trPr>
          <w:cantSplit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8ECD51" w14:textId="44D664BA" w:rsidR="000851F4" w:rsidRPr="00D76FED" w:rsidRDefault="57FC74FD" w:rsidP="00372438">
            <w:r w:rsidRPr="00D76FED">
              <w:t>BE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674EC6" w14:textId="3E711771" w:rsidR="000851F4" w:rsidRPr="00D76FED" w:rsidRDefault="3460F7CC" w:rsidP="00372438">
            <w:r w:rsidRPr="00D76FED">
              <w:t>CAS-111268-W9Z1W9</w:t>
            </w:r>
          </w:p>
        </w:tc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460488" w14:textId="344035BD" w:rsidR="000851F4" w:rsidRPr="00D76FED" w:rsidRDefault="1D2A2079" w:rsidP="6EE17FF1">
            <w:r w:rsidRPr="00D76FED">
              <w:t xml:space="preserve">Improvement </w:t>
            </w:r>
            <w:r w:rsidR="5BBBBB0C" w:rsidRPr="00D76FED">
              <w:t>of “</w:t>
            </w:r>
            <w:proofErr w:type="spellStart"/>
            <w:r w:rsidRPr="00D76FED">
              <w:t>Boite</w:t>
            </w:r>
            <w:proofErr w:type="spellEnd"/>
            <w:r w:rsidRPr="00D76FED">
              <w:t xml:space="preserve">” </w:t>
            </w:r>
            <w:r w:rsidR="2C8BFF26" w:rsidRPr="00D76FED">
              <w:t xml:space="preserve">SubBuilding </w:t>
            </w:r>
            <w:r w:rsidR="3460F7CC" w:rsidRPr="00D76FED">
              <w:t xml:space="preserve">parsing and </w:t>
            </w:r>
            <w:r w:rsidR="753F9BB7" w:rsidRPr="00D76FED">
              <w:t xml:space="preserve">output </w:t>
            </w:r>
            <w:r w:rsidR="60F895F9" w:rsidRPr="00D76FED">
              <w:t>a</w:t>
            </w:r>
            <w:r w:rsidR="3460F7CC" w:rsidRPr="00D76FED">
              <w:t>ddress format</w:t>
            </w:r>
          </w:p>
        </w:tc>
      </w:tr>
      <w:tr w:rsidR="6EE17FF1" w14:paraId="50B6EB30" w14:textId="77777777" w:rsidTr="5C06720F">
        <w:trPr>
          <w:cantSplit/>
          <w:trHeight w:val="300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6AB9F4" w14:textId="35949CC6" w:rsidR="15303D75" w:rsidRPr="00D76FED" w:rsidRDefault="15303D75" w:rsidP="6EE17FF1">
            <w:r w:rsidRPr="00D76FED">
              <w:t>HK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2ABBC2" w14:textId="68664AAB" w:rsidR="15303D75" w:rsidRPr="00D76FED" w:rsidRDefault="15303D75" w:rsidP="6EE17FF1">
            <w:pPr>
              <w:rPr>
                <w:rFonts w:eastAsia="Helvetica Now Text" w:cs="Helvetica Now Text"/>
                <w:szCs w:val="20"/>
              </w:rPr>
            </w:pPr>
            <w:r w:rsidRPr="00D76FED">
              <w:rPr>
                <w:rFonts w:eastAsia="Helvetica Now Text" w:cs="Helvetica Now Text"/>
                <w:szCs w:val="20"/>
              </w:rPr>
              <w:t>CAS-87626-J0V8C6</w:t>
            </w:r>
          </w:p>
        </w:tc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297ACA" w14:textId="7D9BF026" w:rsidR="15303D75" w:rsidRPr="00D76FED" w:rsidRDefault="15303D75" w:rsidP="6EE17FF1">
            <w:r w:rsidRPr="00D76FED">
              <w:rPr>
                <w:rFonts w:eastAsia="Helvetica Now Text" w:cs="Helvetica Now Text"/>
                <w:szCs w:val="20"/>
              </w:rPr>
              <w:t>Improvement of Building parsing</w:t>
            </w:r>
          </w:p>
        </w:tc>
      </w:tr>
      <w:tr w:rsidR="6EE17FF1" w14:paraId="1C432BC0" w14:textId="77777777" w:rsidTr="5C06720F">
        <w:trPr>
          <w:cantSplit/>
          <w:trHeight w:val="300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32A799" w14:textId="0D913FF2" w:rsidR="4387EE12" w:rsidRPr="00D76FED" w:rsidRDefault="4387EE12" w:rsidP="6EE17FF1">
            <w:r w:rsidRPr="00D76FED">
              <w:t>BG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3F49F2" w14:textId="0F47CDA1" w:rsidR="4387EE12" w:rsidRPr="00D76FED" w:rsidRDefault="4387EE12" w:rsidP="6EE17FF1">
            <w:pPr>
              <w:rPr>
                <w:rFonts w:eastAsia="Helvetica Now Text" w:cs="Helvetica Now Text"/>
                <w:szCs w:val="20"/>
              </w:rPr>
            </w:pPr>
            <w:r w:rsidRPr="00D76FED">
              <w:rPr>
                <w:rFonts w:eastAsia="Helvetica Now Text" w:cs="Helvetica Now Text"/>
                <w:sz w:val="21"/>
                <w:szCs w:val="21"/>
              </w:rPr>
              <w:t>CAS-107481-F1K1T1</w:t>
            </w:r>
          </w:p>
        </w:tc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F41F17" w14:textId="3700C97C" w:rsidR="4387EE12" w:rsidRPr="00D76FED" w:rsidRDefault="4387EE12" w:rsidP="6EE17FF1">
            <w:pPr>
              <w:rPr>
                <w:rFonts w:eastAsia="Helvetica Now Text" w:cs="Helvetica Now Text"/>
                <w:szCs w:val="20"/>
              </w:rPr>
            </w:pPr>
            <w:r w:rsidRPr="00D76FED">
              <w:rPr>
                <w:rFonts w:eastAsia="Helvetica Now Text" w:cs="Helvetica Now Text"/>
                <w:szCs w:val="20"/>
              </w:rPr>
              <w:t xml:space="preserve">Improvement of output </w:t>
            </w:r>
            <w:r w:rsidR="50B00145" w:rsidRPr="00D76FED">
              <w:rPr>
                <w:rFonts w:eastAsia="Helvetica Now Text" w:cs="Helvetica Now Text"/>
                <w:szCs w:val="20"/>
              </w:rPr>
              <w:t>P</w:t>
            </w:r>
            <w:r w:rsidRPr="00D76FED">
              <w:rPr>
                <w:rFonts w:eastAsia="Helvetica Now Text" w:cs="Helvetica Now Text"/>
                <w:szCs w:val="20"/>
              </w:rPr>
              <w:t>ostal</w:t>
            </w:r>
            <w:r w:rsidR="4C04A8BE" w:rsidRPr="00D76FED">
              <w:rPr>
                <w:rFonts w:eastAsia="Helvetica Now Text" w:cs="Helvetica Now Text"/>
                <w:szCs w:val="20"/>
              </w:rPr>
              <w:t>C</w:t>
            </w:r>
            <w:r w:rsidRPr="00D76FED">
              <w:rPr>
                <w:rFonts w:eastAsia="Helvetica Now Text" w:cs="Helvetica Now Text"/>
                <w:szCs w:val="20"/>
              </w:rPr>
              <w:t>ode</w:t>
            </w:r>
          </w:p>
        </w:tc>
      </w:tr>
      <w:tr w:rsidR="614C9C4E" w14:paraId="28B5F630" w14:textId="77777777" w:rsidTr="5C06720F">
        <w:trPr>
          <w:cantSplit/>
          <w:trHeight w:val="300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4BEC69" w14:textId="0F1A4B96" w:rsidR="55AC7CBE" w:rsidRPr="00D76FED" w:rsidRDefault="55AC7CBE" w:rsidP="614C9C4E">
            <w:r w:rsidRPr="00D76FED">
              <w:t>BE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158EA7" w14:textId="6F90914B" w:rsidR="55AC7CBE" w:rsidRPr="00D76FED" w:rsidRDefault="55AC7CBE" w:rsidP="5C06720F">
            <w:pPr>
              <w:rPr>
                <w:rFonts w:eastAsia="Helvetica Now Text" w:cs="Helvetica Now Text"/>
                <w:sz w:val="21"/>
                <w:szCs w:val="21"/>
              </w:rPr>
            </w:pPr>
            <w:r w:rsidRPr="00D76FED">
              <w:rPr>
                <w:rFonts w:eastAsia="Helvetica Now Text" w:cs="Helvetica Now Text"/>
                <w:sz w:val="21"/>
                <w:szCs w:val="21"/>
              </w:rPr>
              <w:t>CAS-112519-C0Y8T3</w:t>
            </w:r>
          </w:p>
        </w:tc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992C67" w14:textId="106D1C8C" w:rsidR="55AC7CBE" w:rsidRPr="00D76FED" w:rsidRDefault="55AC7CBE" w:rsidP="614C9C4E">
            <w:pPr>
              <w:rPr>
                <w:rFonts w:eastAsia="Helvetica Now Text" w:cs="Helvetica Now Text"/>
                <w:szCs w:val="20"/>
              </w:rPr>
            </w:pPr>
            <w:r w:rsidRPr="00D76FED">
              <w:rPr>
                <w:rFonts w:eastAsia="Helvetica Now Text" w:cs="Helvetica Now Text"/>
                <w:szCs w:val="20"/>
              </w:rPr>
              <w:t>Improvement of Throughfare parsing</w:t>
            </w:r>
          </w:p>
        </w:tc>
      </w:tr>
      <w:tr w:rsidR="4CF905B6" w14:paraId="18B79BC5" w14:textId="77777777" w:rsidTr="5C06720F">
        <w:trPr>
          <w:cantSplit/>
          <w:trHeight w:val="300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3860E5" w14:textId="789E3F3B" w:rsidR="78B08974" w:rsidRPr="00D76FED" w:rsidRDefault="78B08974" w:rsidP="4CF905B6">
            <w:r w:rsidRPr="00D76FED">
              <w:t xml:space="preserve">KR 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612ABE" w14:textId="3182C437" w:rsidR="0C3EBB40" w:rsidRPr="00D76FED" w:rsidRDefault="0C3EBB40" w:rsidP="5C06720F">
            <w:pPr>
              <w:rPr>
                <w:rFonts w:eastAsia="Helvetica Now Text" w:cs="Helvetica Now Text"/>
                <w:sz w:val="21"/>
                <w:szCs w:val="21"/>
              </w:rPr>
            </w:pPr>
            <w:r w:rsidRPr="00D76FED">
              <w:rPr>
                <w:rFonts w:eastAsia="Helvetica Now Text" w:cs="Helvetica Now Text"/>
                <w:sz w:val="21"/>
                <w:szCs w:val="21"/>
              </w:rPr>
              <w:t>CAS-98586-N5B0N5</w:t>
            </w:r>
          </w:p>
        </w:tc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64F9D1" w14:textId="78F241F3" w:rsidR="0C3EBB40" w:rsidRPr="00D76FED" w:rsidRDefault="0C3EBB40" w:rsidP="4CF905B6">
            <w:pPr>
              <w:rPr>
                <w:rFonts w:eastAsia="Helvetica Now Text" w:cs="Helvetica Now Text"/>
                <w:szCs w:val="20"/>
              </w:rPr>
            </w:pPr>
            <w:r w:rsidRPr="00D76FED">
              <w:rPr>
                <w:rFonts w:eastAsia="Helvetica Now Text" w:cs="Helvetica Now Text"/>
                <w:szCs w:val="20"/>
              </w:rPr>
              <w:t>Improvement of address parsing</w:t>
            </w:r>
          </w:p>
        </w:tc>
      </w:tr>
    </w:tbl>
    <w:p w14:paraId="439190A0" w14:textId="77777777" w:rsidR="00872A53" w:rsidRDefault="00872A53" w:rsidP="00E843F3">
      <w:pPr>
        <w:pStyle w:val="Heading2"/>
        <w:rPr>
          <w:rFonts w:hint="eastAsia"/>
        </w:rPr>
      </w:pPr>
    </w:p>
    <w:p w14:paraId="64F9FB54" w14:textId="77777777" w:rsidR="00872A53" w:rsidRDefault="00872A53">
      <w:pPr>
        <w:spacing w:line="276" w:lineRule="auto"/>
        <w:rPr>
          <w:rFonts w:asciiTheme="majorHAnsi" w:eastAsiaTheme="majorEastAsia" w:hAnsiTheme="majorHAnsi" w:cstheme="majorBidi" w:hint="eastAsia"/>
          <w:b/>
          <w:color w:val="191818" w:themeColor="text1"/>
          <w:sz w:val="28"/>
          <w:szCs w:val="26"/>
        </w:rPr>
      </w:pPr>
      <w:r>
        <w:rPr>
          <w:rFonts w:hint="eastAsia"/>
        </w:rPr>
        <w:br w:type="page"/>
      </w:r>
    </w:p>
    <w:p w14:paraId="7B92E543" w14:textId="757BBA0B" w:rsidR="00AF6D3E" w:rsidRDefault="00E843F3" w:rsidP="00E843F3">
      <w:pPr>
        <w:pStyle w:val="Heading2"/>
        <w:rPr>
          <w:rFonts w:hint="eastAsia"/>
        </w:rPr>
      </w:pPr>
      <w:bookmarkStart w:id="6" w:name="_Toc151983825"/>
      <w:r>
        <w:lastRenderedPageBreak/>
        <w:t>Details</w:t>
      </w:r>
      <w:bookmarkEnd w:id="6"/>
    </w:p>
    <w:p w14:paraId="361816C0" w14:textId="3E268FA9" w:rsidR="00E843F3" w:rsidRDefault="00E843F3" w:rsidP="00E843F3">
      <w:pPr>
        <w:pStyle w:val="Heading3"/>
      </w:pPr>
      <w:r>
        <w:t xml:space="preserve">Case Number: </w:t>
      </w:r>
      <w:r w:rsidR="00250401" w:rsidRPr="00250401">
        <w:t>CAS-109853-G2C6L3</w:t>
      </w:r>
    </w:p>
    <w:p w14:paraId="7B261A34" w14:textId="4C08CDF5" w:rsidR="00E843F3" w:rsidRDefault="00250401" w:rsidP="00E843F3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bookmarkStart w:id="7" w:name="_Hlk150439273"/>
      <w:r w:rsidRPr="00250401"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Input Address:</w:t>
      </w:r>
    </w:p>
    <w:p w14:paraId="2D0B63E6" w14:textId="1DAA3750" w:rsidR="00250401" w:rsidRDefault="00E843F3" w:rsidP="00706F17">
      <w:pPr>
        <w:rPr>
          <w:rFonts w:ascii="Segoe UI" w:hAnsi="Segoe UI" w:cs="Segoe UI"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 xml:space="preserve">#1 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Address1: </w:t>
      </w:r>
      <w:r w:rsidR="00250401" w:rsidRPr="00250401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46 Chapel Street</w:t>
      </w:r>
      <w:r w:rsidR="00700BA8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, </w:t>
      </w:r>
      <w:r w:rsidR="00250401" w:rsidRPr="00250401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Aberdeen</w:t>
      </w:r>
      <w:r w:rsidR="00706F17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, </w:t>
      </w:r>
      <w:r w:rsidR="00250401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PostalCode: </w:t>
      </w:r>
      <w:r w:rsidR="00250401" w:rsidRPr="00250401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AB10 1SN</w:t>
      </w:r>
      <w:r w:rsidR="001B7D2B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 </w:t>
      </w:r>
      <w:r w:rsidR="00250401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Country: GB </w:t>
      </w:r>
    </w:p>
    <w:bookmarkEnd w:id="7"/>
    <w:p w14:paraId="1A7F6A26" w14:textId="00E274E7" w:rsidR="00E843F3" w:rsidRPr="00250401" w:rsidRDefault="00E843F3" w:rsidP="00B044E6">
      <w:pPr>
        <w:rPr>
          <w:rFonts w:ascii="Segoe UI" w:hAnsi="Segoe UI" w:cs="Segoe UI"/>
          <w:color w:val="172B4D"/>
          <w:sz w:val="21"/>
          <w:szCs w:val="21"/>
          <w:shd w:val="clear" w:color="auto" w:fill="FFFFFF"/>
        </w:rPr>
      </w:pPr>
      <w:r w:rsidRPr="00E843F3">
        <w:rPr>
          <w:rFonts w:ascii="Segoe UI" w:hAnsi="Segoe UI" w:cs="Segoe UI"/>
          <w:b/>
          <w:bCs/>
          <w:color w:val="172B4D"/>
          <w:sz w:val="21"/>
          <w:szCs w:val="21"/>
        </w:rPr>
        <w:t>Before</w:t>
      </w:r>
    </w:p>
    <w:p w14:paraId="71A340DF" w14:textId="52CA62BD" w:rsidR="00E843F3" w:rsidRDefault="00250401" w:rsidP="00E843F3">
      <w:pPr>
        <w:rPr>
          <w:rFonts w:ascii="Segoe UI" w:hAnsi="Segoe UI" w:cs="Segoe UI"/>
          <w:color w:val="172B4D"/>
          <w:sz w:val="21"/>
          <w:szCs w:val="21"/>
        </w:rPr>
      </w:pPr>
      <w:r>
        <w:rPr>
          <w:noProof/>
        </w:rPr>
        <w:drawing>
          <wp:inline distT="0" distB="0" distL="0" distR="0" wp14:anchorId="393AE12D" wp14:editId="53AAA4D2">
            <wp:extent cx="5731510" cy="3069590"/>
            <wp:effectExtent l="0" t="0" r="2540" b="0"/>
            <wp:docPr id="1604663604" name="Picture 160466360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663604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ADEF" w14:textId="77777777" w:rsidR="00E843F3" w:rsidRPr="00E843F3" w:rsidRDefault="00E843F3" w:rsidP="00E843F3">
      <w:pPr>
        <w:rPr>
          <w:rFonts w:ascii="Segoe UI" w:hAnsi="Segoe UI" w:cs="Segoe UI"/>
          <w:b/>
          <w:bCs/>
          <w:color w:val="172B4D"/>
          <w:sz w:val="21"/>
          <w:szCs w:val="21"/>
        </w:rPr>
      </w:pPr>
      <w:r w:rsidRPr="00E843F3">
        <w:rPr>
          <w:rFonts w:ascii="Segoe UI" w:hAnsi="Segoe UI" w:cs="Segoe UI"/>
          <w:b/>
          <w:bCs/>
          <w:color w:val="172B4D"/>
          <w:sz w:val="21"/>
          <w:szCs w:val="21"/>
        </w:rPr>
        <w:t>After</w:t>
      </w:r>
    </w:p>
    <w:p w14:paraId="6E75D8DB" w14:textId="77777777" w:rsidR="00B044E6" w:rsidRDefault="00250401" w:rsidP="00F47ABD">
      <w:pPr>
        <w:rPr>
          <w:rFonts w:ascii="Segoe UI" w:hAnsi="Segoe UI" w:cs="Segoe UI"/>
          <w:color w:val="172B4D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C840D1B" wp14:editId="42AC3E73">
            <wp:extent cx="5731510" cy="3157855"/>
            <wp:effectExtent l="0" t="0" r="2540" b="4445"/>
            <wp:docPr id="564809488" name="Picture 56480948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09488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3F3">
        <w:rPr>
          <w:rFonts w:ascii="Segoe UI" w:hAnsi="Segoe UI" w:cs="Segoe UI"/>
          <w:color w:val="172B4D"/>
          <w:sz w:val="21"/>
          <w:szCs w:val="21"/>
        </w:rPr>
        <w:br/>
      </w:r>
      <w:r w:rsidR="00E843F3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 </w:t>
      </w:r>
    </w:p>
    <w:p w14:paraId="26293549" w14:textId="77777777" w:rsidR="00B044E6" w:rsidRDefault="00B044E6">
      <w:pPr>
        <w:spacing w:line="276" w:lineRule="auto"/>
        <w:rPr>
          <w:rFonts w:ascii="Segoe UI" w:hAnsi="Segoe UI" w:cs="Segoe UI"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br w:type="page"/>
      </w:r>
    </w:p>
    <w:p w14:paraId="6D0B0EBF" w14:textId="61513E7B" w:rsidR="001472ED" w:rsidRDefault="001472ED" w:rsidP="001472ED">
      <w:pPr>
        <w:pStyle w:val="Heading3"/>
      </w:pPr>
      <w:r>
        <w:lastRenderedPageBreak/>
        <w:t xml:space="preserve">Case Number: </w:t>
      </w:r>
      <w:r w:rsidR="008A14D6" w:rsidRPr="008A14D6">
        <w:t>CAS-110119-N4J3Q6</w:t>
      </w:r>
    </w:p>
    <w:p w14:paraId="1663868F" w14:textId="77777777" w:rsidR="008A14D6" w:rsidRDefault="008A14D6" w:rsidP="008A14D6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 w:rsidRPr="00250401"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Input Address:</w:t>
      </w:r>
    </w:p>
    <w:p w14:paraId="01ECA391" w14:textId="3243917B" w:rsidR="008A14D6" w:rsidRDefault="008A14D6" w:rsidP="00700BA8">
      <w:pPr>
        <w:rPr>
          <w:rFonts w:ascii="Segoe UI" w:hAnsi="Segoe UI" w:cs="Segoe UI"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 xml:space="preserve">#1 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Address1: </w:t>
      </w:r>
      <w:r w:rsidR="00C42319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8 Trafalgar Court</w:t>
      </w:r>
      <w:r w:rsidR="00700BA8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,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 </w:t>
      </w:r>
      <w:proofErr w:type="gramStart"/>
      <w:r w:rsidR="00C42319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Greystones</w:t>
      </w:r>
      <w:r w:rsidR="00700BA8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 ,</w:t>
      </w:r>
      <w:proofErr w:type="gramEnd"/>
      <w:r w:rsidR="00700BA8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PostalCode: </w:t>
      </w:r>
      <w:r w:rsidR="00C42319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A63FY</w:t>
      </w:r>
      <w:r w:rsidR="00D6474B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53</w:t>
      </w:r>
      <w:r w:rsidR="00D7365C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Country: </w:t>
      </w:r>
      <w:r w:rsidR="00D6474B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IE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 </w:t>
      </w:r>
    </w:p>
    <w:p w14:paraId="64AB082A" w14:textId="769B849D" w:rsidR="00D6474B" w:rsidRDefault="00D6474B" w:rsidP="00D6474B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Before</w:t>
      </w:r>
      <w:r w:rsidRPr="00250401"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:</w:t>
      </w:r>
    </w:p>
    <w:p w14:paraId="112EEA60" w14:textId="2FF8246E" w:rsidR="00D6474B" w:rsidRDefault="00D6474B" w:rsidP="00D6474B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noProof/>
          <w:color w:val="172B4D"/>
          <w:sz w:val="21"/>
          <w:szCs w:val="21"/>
          <w:shd w:val="clear" w:color="auto" w:fill="FFFFFF"/>
        </w:rPr>
        <w:drawing>
          <wp:inline distT="0" distB="0" distL="0" distR="0" wp14:anchorId="5D9A51E5" wp14:editId="78E9D90D">
            <wp:extent cx="5018227" cy="3675548"/>
            <wp:effectExtent l="0" t="0" r="0" b="1270"/>
            <wp:docPr id="229286259" name="Picture 229286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86259" name="Picture 22928625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955" cy="368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D3DE" w14:textId="45E9358B" w:rsidR="00D6474B" w:rsidRDefault="00D6474B" w:rsidP="00D6474B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After</w:t>
      </w:r>
      <w:r w:rsidRPr="00250401"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:</w:t>
      </w:r>
    </w:p>
    <w:p w14:paraId="3A838775" w14:textId="3D04361D" w:rsidR="00D6474B" w:rsidRDefault="00D6474B" w:rsidP="00D6474B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noProof/>
          <w:color w:val="172B4D"/>
          <w:sz w:val="21"/>
          <w:szCs w:val="21"/>
          <w:shd w:val="clear" w:color="auto" w:fill="FFFFFF"/>
        </w:rPr>
        <w:drawing>
          <wp:inline distT="0" distB="0" distL="0" distR="0" wp14:anchorId="659CD924" wp14:editId="5F27F489">
            <wp:extent cx="5071703" cy="3701229"/>
            <wp:effectExtent l="0" t="0" r="0" b="0"/>
            <wp:docPr id="232213298" name="Picture 23221329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13298" name="Picture 2" descr="A screenshot of a compu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553" cy="372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4F4AA" w14:textId="23CFAE69" w:rsidR="00D76FED" w:rsidRDefault="00D76FED">
      <w:pPr>
        <w:spacing w:line="276" w:lineRule="auto"/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br w:type="page"/>
      </w:r>
    </w:p>
    <w:p w14:paraId="7A05C416" w14:textId="42387744" w:rsidR="00250401" w:rsidRDefault="00250401" w:rsidP="00250401">
      <w:pPr>
        <w:pStyle w:val="Heading3"/>
      </w:pPr>
      <w:r>
        <w:lastRenderedPageBreak/>
        <w:t xml:space="preserve">Case Number: </w:t>
      </w:r>
      <w:r w:rsidR="00DE766C" w:rsidRPr="00DE766C">
        <w:t>CAS-110116-B9L7W0</w:t>
      </w:r>
    </w:p>
    <w:p w14:paraId="19B1CF2E" w14:textId="77777777" w:rsidR="00DE766C" w:rsidRDefault="00DE766C" w:rsidP="00DE766C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 w:rsidRPr="00250401"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Input Address:</w:t>
      </w:r>
    </w:p>
    <w:p w14:paraId="04A7B795" w14:textId="76E3D0EB" w:rsidR="00DE766C" w:rsidRDefault="00DE766C" w:rsidP="002A3670">
      <w:pPr>
        <w:rPr>
          <w:rFonts w:ascii="Segoe UI" w:hAnsi="Segoe UI" w:cs="Segoe UI"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 xml:space="preserve">#1 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Address1: </w:t>
      </w:r>
      <w:r w:rsidR="002E0F98" w:rsidRPr="002E0F98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Apartment 3, 3 New Row, Portlaoise</w:t>
      </w:r>
      <w:r w:rsidR="00B044E6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, 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PostalCode: </w:t>
      </w:r>
      <w:r w:rsidR="002A3670" w:rsidRPr="002E0F98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R32 XP82</w:t>
      </w:r>
      <w:r w:rsidR="00127AB1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Country: IE </w:t>
      </w:r>
    </w:p>
    <w:p w14:paraId="51194CDA" w14:textId="77777777" w:rsidR="002A3670" w:rsidRDefault="002A3670" w:rsidP="002A3670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Before</w:t>
      </w:r>
      <w:r w:rsidRPr="00250401"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:</w:t>
      </w:r>
    </w:p>
    <w:p w14:paraId="2477D2E3" w14:textId="5DCE23BB" w:rsidR="00250401" w:rsidRDefault="002A3670" w:rsidP="00250401">
      <w:r>
        <w:rPr>
          <w:noProof/>
        </w:rPr>
        <w:drawing>
          <wp:inline distT="0" distB="0" distL="0" distR="0" wp14:anchorId="483DAB61" wp14:editId="5CF58B1D">
            <wp:extent cx="5157971" cy="3764187"/>
            <wp:effectExtent l="0" t="0" r="5080" b="8255"/>
            <wp:docPr id="792637817" name="Picture 792637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37817" name="Picture 7926378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082" cy="376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B9482" w14:textId="77777777" w:rsidR="002A3670" w:rsidRDefault="002A3670" w:rsidP="002A3670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After</w:t>
      </w:r>
      <w:r w:rsidRPr="00250401"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:</w:t>
      </w:r>
    </w:p>
    <w:p w14:paraId="088DECEE" w14:textId="2F3C7352" w:rsidR="00915DAE" w:rsidRDefault="002A3670" w:rsidP="00E843F3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noProof/>
          <w:color w:val="172B4D"/>
          <w:sz w:val="21"/>
          <w:szCs w:val="21"/>
          <w:shd w:val="clear" w:color="auto" w:fill="FFFFFF"/>
        </w:rPr>
        <w:drawing>
          <wp:inline distT="0" distB="0" distL="0" distR="0" wp14:anchorId="3D20CC95" wp14:editId="6558AAED">
            <wp:extent cx="5310738" cy="3842724"/>
            <wp:effectExtent l="0" t="0" r="4445" b="5715"/>
            <wp:docPr id="2029291124" name="Picture 20292911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291124" name="Picture 4" descr="A screenshot of a compu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564" cy="3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13EB" w14:textId="77777777" w:rsidR="000136B7" w:rsidRDefault="000136B7">
      <w:pPr>
        <w:spacing w:line="276" w:lineRule="auto"/>
        <w:rPr>
          <w:rFonts w:asciiTheme="majorHAnsi" w:hAnsiTheme="majorHAnsi"/>
          <w:b/>
          <w:color w:val="9130F2" w:themeColor="accent3"/>
          <w:sz w:val="24"/>
        </w:rPr>
      </w:pPr>
      <w:r>
        <w:br w:type="page"/>
      </w:r>
    </w:p>
    <w:p w14:paraId="5B5095B6" w14:textId="613830EE" w:rsidR="00BC7180" w:rsidRDefault="00BC7180" w:rsidP="00BC7180">
      <w:pPr>
        <w:pStyle w:val="Heading3"/>
      </w:pPr>
      <w:r>
        <w:lastRenderedPageBreak/>
        <w:t xml:space="preserve">Case Number: </w:t>
      </w:r>
      <w:r w:rsidR="001F5F8A" w:rsidRPr="001F5F8A">
        <w:t>CAS-110375-G6H5R8</w:t>
      </w:r>
    </w:p>
    <w:p w14:paraId="3D8C5FFA" w14:textId="77777777" w:rsidR="00BC7180" w:rsidRDefault="00BC7180" w:rsidP="00BC7180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 w:rsidRPr="00250401"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Input Address:</w:t>
      </w:r>
    </w:p>
    <w:p w14:paraId="40A53418" w14:textId="375A0A75" w:rsidR="009936DC" w:rsidRDefault="009936DC" w:rsidP="00152260">
      <w:pPr>
        <w:rPr>
          <w:rFonts w:ascii="Segoe UI" w:hAnsi="Segoe UI" w:cs="Segoe UI"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 xml:space="preserve">#1 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Address1: LIOS NA GCRANN</w:t>
      </w:r>
      <w:r w:rsidR="0087725A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, 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GARDINERS HILL</w:t>
      </w:r>
      <w:r w:rsidR="0087725A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, </w:t>
      </w:r>
      <w:r w:rsidR="00D60446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CORK</w:t>
      </w:r>
      <w:r w:rsidR="00152260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PostalCode: </w:t>
      </w:r>
      <w:r w:rsidR="00D60446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T23 HP6K</w:t>
      </w:r>
      <w:r w:rsidR="00152260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Country: IE </w:t>
      </w:r>
    </w:p>
    <w:p w14:paraId="23B14D57" w14:textId="77777777" w:rsidR="00AB7AD4" w:rsidRDefault="00AB7AD4" w:rsidP="00AB7AD4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Before</w:t>
      </w:r>
      <w:r w:rsidRPr="00250401"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:</w:t>
      </w:r>
    </w:p>
    <w:p w14:paraId="65716039" w14:textId="3E6EA7D6" w:rsidR="00AB7AD4" w:rsidRDefault="00AB7AD4" w:rsidP="00AB7AD4">
      <w:pPr>
        <w:rPr>
          <w:rFonts w:ascii="Segoe UI" w:hAnsi="Segoe UI" w:cs="Segoe UI"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172B4D"/>
          <w:sz w:val="21"/>
          <w:szCs w:val="21"/>
          <w:shd w:val="clear" w:color="auto" w:fill="FFFFFF"/>
        </w:rPr>
        <w:drawing>
          <wp:inline distT="0" distB="0" distL="0" distR="0" wp14:anchorId="36299F46" wp14:editId="2247F9DC">
            <wp:extent cx="5368594" cy="3930386"/>
            <wp:effectExtent l="0" t="0" r="3810" b="0"/>
            <wp:docPr id="146073666" name="Picture 14607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3666" name="Picture 14607366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748" cy="393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82EEC" w14:textId="77777777" w:rsidR="00AB7AD4" w:rsidRDefault="00AB7AD4" w:rsidP="00AB7AD4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After</w:t>
      </w:r>
      <w:r w:rsidRPr="00250401"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:</w:t>
      </w:r>
    </w:p>
    <w:p w14:paraId="2F920A36" w14:textId="2D29BE4C" w:rsidR="00915DAE" w:rsidRDefault="00AB7AD4" w:rsidP="00E843F3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noProof/>
          <w:color w:val="172B4D"/>
          <w:sz w:val="21"/>
          <w:szCs w:val="21"/>
          <w:shd w:val="clear" w:color="auto" w:fill="FFFFFF"/>
        </w:rPr>
        <w:drawing>
          <wp:inline distT="0" distB="0" distL="0" distR="0" wp14:anchorId="35763F67" wp14:editId="12BB38CD">
            <wp:extent cx="5509196" cy="4031491"/>
            <wp:effectExtent l="0" t="0" r="0" b="7620"/>
            <wp:docPr id="842607082" name="Picture 84260708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07082" name="Picture 6" descr="A screenshot of a comput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787" cy="403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4EDDF" w14:textId="77777777" w:rsidR="00CC31FF" w:rsidRDefault="00CC31FF" w:rsidP="00CC31FF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 w:rsidRPr="00250401"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lastRenderedPageBreak/>
        <w:t>Input Address:</w:t>
      </w:r>
    </w:p>
    <w:p w14:paraId="07AC798A" w14:textId="40F354F8" w:rsidR="00CC31FF" w:rsidRDefault="00CC31FF" w:rsidP="00210BE4">
      <w:pPr>
        <w:rPr>
          <w:rFonts w:ascii="Segoe UI" w:hAnsi="Segoe UI" w:cs="Segoe UI"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 xml:space="preserve">#2 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Address1: 3 SAINT PETER’S TERRACE</w:t>
      </w:r>
      <w:r w:rsidR="001133EC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,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 </w:t>
      </w:r>
      <w:r w:rsidR="00D530BE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ATHLONE</w:t>
      </w:r>
      <w:r w:rsidR="001133EC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,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 CO</w:t>
      </w:r>
      <w:r w:rsidR="00D530BE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. WEST</w:t>
      </w:r>
      <w:r w:rsidR="000E2814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MEATH</w:t>
      </w:r>
      <w:r w:rsidR="00210BE4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 P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ostalCode: </w:t>
      </w:r>
      <w:r w:rsidR="000E2814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N37 </w:t>
      </w:r>
      <w:r w:rsidR="0052742A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N9C4</w:t>
      </w:r>
      <w:r w:rsidR="00210BE4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 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Country: IE </w:t>
      </w:r>
    </w:p>
    <w:p w14:paraId="7EBF4D64" w14:textId="77777777" w:rsidR="00CC31FF" w:rsidRDefault="00CC31FF" w:rsidP="00CC31FF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Before</w:t>
      </w:r>
      <w:r w:rsidRPr="00250401"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:</w:t>
      </w:r>
    </w:p>
    <w:p w14:paraId="4B0F4FCB" w14:textId="6695F34B" w:rsidR="00CC31FF" w:rsidRDefault="0052742A" w:rsidP="00E843F3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noProof/>
          <w:color w:val="172B4D"/>
          <w:sz w:val="21"/>
          <w:szCs w:val="21"/>
          <w:shd w:val="clear" w:color="auto" w:fill="FFFFFF"/>
        </w:rPr>
        <w:drawing>
          <wp:inline distT="0" distB="0" distL="0" distR="0" wp14:anchorId="21A37324" wp14:editId="25B26E5E">
            <wp:extent cx="5334935" cy="3898061"/>
            <wp:effectExtent l="0" t="0" r="0" b="7620"/>
            <wp:docPr id="1567861536" name="Picture 156786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861536" name="Picture 156786153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389" cy="390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E03DF" w14:textId="77777777" w:rsidR="0052742A" w:rsidRDefault="0052742A" w:rsidP="0052742A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After</w:t>
      </w:r>
      <w:r w:rsidRPr="00250401"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:</w:t>
      </w:r>
    </w:p>
    <w:p w14:paraId="2BC00161" w14:textId="07F7250A" w:rsidR="00915DAE" w:rsidRDefault="0052742A" w:rsidP="00E843F3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2F54AAB4" wp14:editId="64521FA0">
            <wp:extent cx="5553576" cy="4061506"/>
            <wp:effectExtent l="0" t="0" r="9525" b="0"/>
            <wp:docPr id="1365925934" name="Picture 136592593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812" cy="406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55B60" w14:textId="5B14FA28" w:rsidR="007DE78F" w:rsidRDefault="007DE78F" w:rsidP="6EE17FF1">
      <w:pPr>
        <w:pStyle w:val="Heading3"/>
      </w:pPr>
      <w:r>
        <w:lastRenderedPageBreak/>
        <w:t>Case Number: CAS-110744-M7P1V5</w:t>
      </w:r>
    </w:p>
    <w:p w14:paraId="489354FD" w14:textId="77777777" w:rsidR="007DE78F" w:rsidRDefault="007DE78F" w:rsidP="6EE17FF1">
      <w:pPr>
        <w:rPr>
          <w:rFonts w:ascii="Segoe UI" w:hAnsi="Segoe UI" w:cs="Segoe UI"/>
          <w:b/>
          <w:bCs/>
          <w:color w:val="172B4D"/>
          <w:sz w:val="21"/>
          <w:szCs w:val="21"/>
        </w:rPr>
      </w:pPr>
      <w:r w:rsidRPr="6EE17FF1">
        <w:rPr>
          <w:rFonts w:ascii="Segoe UI" w:hAnsi="Segoe UI" w:cs="Segoe UI"/>
          <w:b/>
          <w:bCs/>
          <w:color w:val="172B4D"/>
          <w:sz w:val="21"/>
          <w:szCs w:val="21"/>
        </w:rPr>
        <w:t>Input Address:</w:t>
      </w:r>
    </w:p>
    <w:p w14:paraId="1F850843" w14:textId="43BDF157" w:rsidR="007DE78F" w:rsidRDefault="007DE78F" w:rsidP="00210BE4">
      <w:pPr>
        <w:rPr>
          <w:rFonts w:ascii="Segoe UI" w:hAnsi="Segoe UI" w:cs="Segoe UI"/>
          <w:color w:val="172B4D"/>
          <w:sz w:val="21"/>
          <w:szCs w:val="21"/>
        </w:rPr>
      </w:pPr>
      <w:r w:rsidRPr="6EE17FF1">
        <w:rPr>
          <w:rFonts w:ascii="Segoe UI" w:hAnsi="Segoe UI" w:cs="Segoe UI"/>
          <w:b/>
          <w:bCs/>
          <w:color w:val="172B4D"/>
          <w:sz w:val="21"/>
          <w:szCs w:val="21"/>
        </w:rPr>
        <w:t xml:space="preserve">#1 </w:t>
      </w:r>
      <w:r w:rsidRPr="6EE17FF1">
        <w:rPr>
          <w:rFonts w:ascii="Segoe UI" w:hAnsi="Segoe UI" w:cs="Segoe UI"/>
          <w:color w:val="172B4D"/>
          <w:sz w:val="21"/>
          <w:szCs w:val="21"/>
        </w:rPr>
        <w:t>Address1: Unit2, 57 JKL Street, Edenderry</w:t>
      </w:r>
      <w:r w:rsidR="00EE3C2E">
        <w:rPr>
          <w:rFonts w:ascii="Segoe UI" w:hAnsi="Segoe UI" w:cs="Segoe UI"/>
          <w:color w:val="172B4D"/>
          <w:sz w:val="21"/>
          <w:szCs w:val="21"/>
        </w:rPr>
        <w:t xml:space="preserve"> </w:t>
      </w:r>
      <w:r w:rsidRPr="6EE17FF1">
        <w:rPr>
          <w:rFonts w:ascii="Segoe UI" w:hAnsi="Segoe UI" w:cs="Segoe UI"/>
          <w:color w:val="172B4D"/>
          <w:sz w:val="21"/>
          <w:szCs w:val="21"/>
        </w:rPr>
        <w:t xml:space="preserve">Country: IE </w:t>
      </w:r>
    </w:p>
    <w:p w14:paraId="2B788764" w14:textId="77777777" w:rsidR="007DE78F" w:rsidRDefault="007DE78F" w:rsidP="6EE17FF1">
      <w:pPr>
        <w:rPr>
          <w:rFonts w:ascii="Segoe UI" w:hAnsi="Segoe UI" w:cs="Segoe UI"/>
          <w:b/>
          <w:bCs/>
          <w:color w:val="172B4D"/>
          <w:sz w:val="21"/>
          <w:szCs w:val="21"/>
        </w:rPr>
      </w:pPr>
      <w:r w:rsidRPr="6EE17FF1">
        <w:rPr>
          <w:rFonts w:ascii="Segoe UI" w:hAnsi="Segoe UI" w:cs="Segoe UI"/>
          <w:b/>
          <w:bCs/>
          <w:color w:val="172B4D"/>
          <w:sz w:val="21"/>
          <w:szCs w:val="21"/>
        </w:rPr>
        <w:t>Before:</w:t>
      </w:r>
    </w:p>
    <w:p w14:paraId="2C3F0A9C" w14:textId="7C00052E" w:rsidR="5A6AF7A9" w:rsidRDefault="5A6AF7A9" w:rsidP="6EE17FF1">
      <w:pPr>
        <w:rPr>
          <w:rFonts w:ascii="Segoe UI" w:hAnsi="Segoe UI" w:cs="Segoe UI"/>
          <w:b/>
          <w:bCs/>
          <w:color w:val="172B4D"/>
          <w:sz w:val="21"/>
          <w:szCs w:val="21"/>
        </w:rPr>
      </w:pPr>
      <w:r>
        <w:rPr>
          <w:noProof/>
        </w:rPr>
        <w:drawing>
          <wp:inline distT="0" distB="0" distL="0" distR="0" wp14:anchorId="322DCE21" wp14:editId="479A0817">
            <wp:extent cx="5452741" cy="3975957"/>
            <wp:effectExtent l="0" t="0" r="0" b="5715"/>
            <wp:docPr id="1738847740" name="Picture 1738847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091" cy="398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26B0" w14:textId="77777777" w:rsidR="5A6AF7A9" w:rsidRDefault="5A6AF7A9" w:rsidP="6EE17FF1">
      <w:pPr>
        <w:rPr>
          <w:rFonts w:ascii="Segoe UI" w:hAnsi="Segoe UI" w:cs="Segoe UI"/>
          <w:b/>
          <w:bCs/>
          <w:color w:val="172B4D"/>
          <w:sz w:val="21"/>
          <w:szCs w:val="21"/>
        </w:rPr>
      </w:pPr>
      <w:r w:rsidRPr="6EE17FF1">
        <w:rPr>
          <w:rFonts w:ascii="Segoe UI" w:hAnsi="Segoe UI" w:cs="Segoe UI"/>
          <w:b/>
          <w:bCs/>
          <w:color w:val="172B4D"/>
          <w:sz w:val="21"/>
          <w:szCs w:val="21"/>
        </w:rPr>
        <w:t>After:</w:t>
      </w:r>
    </w:p>
    <w:p w14:paraId="339570D0" w14:textId="7A411C85" w:rsidR="03341D2C" w:rsidRDefault="03341D2C" w:rsidP="6EE17FF1">
      <w:r>
        <w:rPr>
          <w:noProof/>
        </w:rPr>
        <w:drawing>
          <wp:inline distT="0" distB="0" distL="0" distR="0" wp14:anchorId="755E7479" wp14:editId="072B8A4B">
            <wp:extent cx="5396643" cy="3923808"/>
            <wp:effectExtent l="0" t="0" r="0" b="635"/>
            <wp:docPr id="515274731" name="Picture 51527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886" cy="392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47B2B" w14:textId="52B64824" w:rsidR="00915DAE" w:rsidRDefault="16EDD224" w:rsidP="06D6B3E4">
      <w:pPr>
        <w:pStyle w:val="Heading3"/>
      </w:pPr>
      <w:r>
        <w:lastRenderedPageBreak/>
        <w:t>Case Number: CAS-111268-W9Z1W9</w:t>
      </w:r>
    </w:p>
    <w:p w14:paraId="30AA1E17" w14:textId="4C08CDF5" w:rsidR="00915DAE" w:rsidRDefault="16EDD224" w:rsidP="06D6B3E4">
      <w:pPr>
        <w:rPr>
          <w:rFonts w:ascii="Segoe UI" w:hAnsi="Segoe UI" w:cs="Segoe UI"/>
          <w:b/>
          <w:bCs/>
          <w:color w:val="172B4D"/>
          <w:sz w:val="21"/>
          <w:szCs w:val="21"/>
        </w:rPr>
      </w:pPr>
      <w:r w:rsidRPr="06D6B3E4">
        <w:rPr>
          <w:rFonts w:ascii="Segoe UI" w:hAnsi="Segoe UI" w:cs="Segoe UI"/>
          <w:b/>
          <w:bCs/>
          <w:color w:val="172B4D"/>
          <w:sz w:val="21"/>
          <w:szCs w:val="21"/>
        </w:rPr>
        <w:t>Input Address:</w:t>
      </w:r>
    </w:p>
    <w:p w14:paraId="3FDF318A" w14:textId="3595EFCB" w:rsidR="00915DAE" w:rsidRDefault="16EDD224" w:rsidP="00BE02C9">
      <w:pPr>
        <w:rPr>
          <w:rFonts w:ascii="Segoe UI" w:hAnsi="Segoe UI" w:cs="Segoe UI"/>
          <w:color w:val="172B4D"/>
          <w:sz w:val="21"/>
          <w:szCs w:val="21"/>
        </w:rPr>
      </w:pPr>
      <w:r w:rsidRPr="06D6B3E4">
        <w:rPr>
          <w:rFonts w:ascii="Segoe UI" w:hAnsi="Segoe UI" w:cs="Segoe UI"/>
          <w:b/>
          <w:bCs/>
          <w:color w:val="172B4D"/>
          <w:sz w:val="21"/>
          <w:szCs w:val="21"/>
        </w:rPr>
        <w:t xml:space="preserve">#1 </w:t>
      </w:r>
      <w:r w:rsidRPr="06D6B3E4">
        <w:rPr>
          <w:rFonts w:ascii="Segoe UI" w:hAnsi="Segoe UI" w:cs="Segoe UI"/>
          <w:color w:val="172B4D"/>
          <w:sz w:val="21"/>
          <w:szCs w:val="21"/>
        </w:rPr>
        <w:t xml:space="preserve">Address1: </w:t>
      </w:r>
      <w:r w:rsidR="659152BB" w:rsidRPr="06D6B3E4">
        <w:rPr>
          <w:rFonts w:ascii="Segoe UI" w:hAnsi="Segoe UI" w:cs="Segoe UI"/>
          <w:color w:val="172B4D"/>
          <w:sz w:val="21"/>
          <w:szCs w:val="21"/>
        </w:rPr>
        <w:t xml:space="preserve">rue de </w:t>
      </w:r>
      <w:proofErr w:type="spellStart"/>
      <w:r w:rsidR="659152BB" w:rsidRPr="06D6B3E4">
        <w:rPr>
          <w:rFonts w:ascii="Segoe UI" w:hAnsi="Segoe UI" w:cs="Segoe UI"/>
          <w:color w:val="172B4D"/>
          <w:sz w:val="21"/>
          <w:szCs w:val="21"/>
        </w:rPr>
        <w:t>stalle</w:t>
      </w:r>
      <w:proofErr w:type="spellEnd"/>
      <w:r w:rsidR="659152BB" w:rsidRPr="06D6B3E4">
        <w:rPr>
          <w:rFonts w:ascii="Segoe UI" w:hAnsi="Segoe UI" w:cs="Segoe UI"/>
          <w:color w:val="172B4D"/>
          <w:sz w:val="21"/>
          <w:szCs w:val="21"/>
        </w:rPr>
        <w:t xml:space="preserve"> 105 </w:t>
      </w:r>
      <w:proofErr w:type="spellStart"/>
      <w:r w:rsidR="659152BB" w:rsidRPr="06D6B3E4">
        <w:rPr>
          <w:rFonts w:ascii="Segoe UI" w:hAnsi="Segoe UI" w:cs="Segoe UI"/>
          <w:color w:val="172B4D"/>
          <w:sz w:val="21"/>
          <w:szCs w:val="21"/>
        </w:rPr>
        <w:t>boite</w:t>
      </w:r>
      <w:proofErr w:type="spellEnd"/>
      <w:r w:rsidR="659152BB" w:rsidRPr="06D6B3E4">
        <w:rPr>
          <w:rFonts w:ascii="Segoe UI" w:hAnsi="Segoe UI" w:cs="Segoe UI"/>
          <w:color w:val="172B4D"/>
          <w:sz w:val="21"/>
          <w:szCs w:val="21"/>
        </w:rPr>
        <w:t xml:space="preserve"> 6</w:t>
      </w:r>
      <w:r w:rsidR="00BE02C9">
        <w:rPr>
          <w:rFonts w:ascii="Segoe UI" w:hAnsi="Segoe UI" w:cs="Segoe UI"/>
          <w:color w:val="172B4D"/>
          <w:sz w:val="21"/>
          <w:szCs w:val="21"/>
        </w:rPr>
        <w:t xml:space="preserve"> </w:t>
      </w:r>
      <w:r w:rsidR="659152BB" w:rsidRPr="06D6B3E4">
        <w:rPr>
          <w:rFonts w:ascii="Segoe UI" w:hAnsi="Segoe UI" w:cs="Segoe UI"/>
          <w:color w:val="172B4D"/>
          <w:sz w:val="21"/>
          <w:szCs w:val="21"/>
        </w:rPr>
        <w:t xml:space="preserve">Locality: </w:t>
      </w:r>
      <w:proofErr w:type="spellStart"/>
      <w:proofErr w:type="gramStart"/>
      <w:r w:rsidR="659152BB" w:rsidRPr="06D6B3E4">
        <w:rPr>
          <w:rFonts w:ascii="Segoe UI" w:hAnsi="Segoe UI" w:cs="Segoe UI"/>
          <w:color w:val="172B4D"/>
          <w:sz w:val="21"/>
          <w:szCs w:val="21"/>
        </w:rPr>
        <w:t>uccle</w:t>
      </w:r>
      <w:proofErr w:type="spellEnd"/>
      <w:r w:rsidR="00BE02C9">
        <w:rPr>
          <w:rFonts w:ascii="Segoe UI" w:hAnsi="Segoe UI" w:cs="Segoe UI"/>
          <w:color w:val="172B4D"/>
          <w:sz w:val="21"/>
          <w:szCs w:val="21"/>
        </w:rPr>
        <w:t xml:space="preserve">  </w:t>
      </w:r>
      <w:r w:rsidRPr="06D6B3E4">
        <w:rPr>
          <w:rFonts w:ascii="Segoe UI" w:hAnsi="Segoe UI" w:cs="Segoe UI"/>
          <w:color w:val="172B4D"/>
          <w:sz w:val="21"/>
          <w:szCs w:val="21"/>
        </w:rPr>
        <w:t>PostalCode</w:t>
      </w:r>
      <w:proofErr w:type="gramEnd"/>
      <w:r w:rsidRPr="06D6B3E4">
        <w:rPr>
          <w:rFonts w:ascii="Segoe UI" w:hAnsi="Segoe UI" w:cs="Segoe UI"/>
          <w:color w:val="172B4D"/>
          <w:sz w:val="21"/>
          <w:szCs w:val="21"/>
        </w:rPr>
        <w:t xml:space="preserve">: </w:t>
      </w:r>
      <w:r w:rsidR="4304FA6F" w:rsidRPr="06D6B3E4">
        <w:rPr>
          <w:rFonts w:ascii="Segoe UI" w:hAnsi="Segoe UI" w:cs="Segoe UI"/>
          <w:color w:val="172B4D"/>
          <w:sz w:val="21"/>
          <w:szCs w:val="21"/>
        </w:rPr>
        <w:t>1180</w:t>
      </w:r>
      <w:r w:rsidR="00BE02C9">
        <w:rPr>
          <w:rFonts w:ascii="Segoe UI" w:hAnsi="Segoe UI" w:cs="Segoe UI"/>
          <w:color w:val="172B4D"/>
          <w:sz w:val="21"/>
          <w:szCs w:val="21"/>
        </w:rPr>
        <w:t xml:space="preserve"> </w:t>
      </w:r>
      <w:r w:rsidRPr="06D6B3E4">
        <w:rPr>
          <w:rFonts w:ascii="Segoe UI" w:hAnsi="Segoe UI" w:cs="Segoe UI"/>
          <w:color w:val="172B4D"/>
          <w:sz w:val="21"/>
          <w:szCs w:val="21"/>
        </w:rPr>
        <w:t xml:space="preserve">Country: </w:t>
      </w:r>
      <w:r w:rsidR="6B9F19BA" w:rsidRPr="06D6B3E4">
        <w:rPr>
          <w:rFonts w:ascii="Segoe UI" w:hAnsi="Segoe UI" w:cs="Segoe UI"/>
          <w:color w:val="172B4D"/>
          <w:sz w:val="21"/>
          <w:szCs w:val="21"/>
        </w:rPr>
        <w:t>BE</w:t>
      </w:r>
      <w:r w:rsidR="00915DAE">
        <w:br/>
      </w:r>
      <w:r w:rsidRPr="06D6B3E4">
        <w:rPr>
          <w:rFonts w:ascii="Segoe UI" w:hAnsi="Segoe UI" w:cs="Segoe UI"/>
          <w:b/>
          <w:bCs/>
          <w:color w:val="172B4D"/>
          <w:sz w:val="21"/>
          <w:szCs w:val="21"/>
        </w:rPr>
        <w:t>Before</w:t>
      </w:r>
    </w:p>
    <w:p w14:paraId="7262E4D5" w14:textId="6BD1FC89" w:rsidR="00915DAE" w:rsidRDefault="2545BF67" w:rsidP="06D6B3E4">
      <w:r>
        <w:rPr>
          <w:noProof/>
        </w:rPr>
        <w:drawing>
          <wp:inline distT="0" distB="0" distL="0" distR="0" wp14:anchorId="3563EE07" wp14:editId="2FB2E65E">
            <wp:extent cx="5246940" cy="3825894"/>
            <wp:effectExtent l="0" t="0" r="0" b="3175"/>
            <wp:docPr id="696619219" name="Picture 696619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51" cy="382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39C6" w14:textId="77777777" w:rsidR="00915DAE" w:rsidRDefault="16EDD224" w:rsidP="06D6B3E4">
      <w:pPr>
        <w:rPr>
          <w:rFonts w:ascii="Segoe UI" w:hAnsi="Segoe UI" w:cs="Segoe UI"/>
          <w:b/>
          <w:bCs/>
          <w:color w:val="172B4D"/>
          <w:sz w:val="21"/>
          <w:szCs w:val="21"/>
        </w:rPr>
      </w:pPr>
      <w:r w:rsidRPr="06D6B3E4">
        <w:rPr>
          <w:rFonts w:ascii="Segoe UI" w:hAnsi="Segoe UI" w:cs="Segoe UI"/>
          <w:b/>
          <w:bCs/>
          <w:color w:val="172B4D"/>
          <w:sz w:val="21"/>
          <w:szCs w:val="21"/>
        </w:rPr>
        <w:t>After</w:t>
      </w:r>
    </w:p>
    <w:p w14:paraId="5CAE8265" w14:textId="4F24FBE5" w:rsidR="00915DAE" w:rsidRDefault="29230536" w:rsidP="06D6B3E4">
      <w:r>
        <w:rPr>
          <w:noProof/>
        </w:rPr>
        <w:drawing>
          <wp:inline distT="0" distB="0" distL="0" distR="0" wp14:anchorId="59659174" wp14:editId="450C3133">
            <wp:extent cx="5166640" cy="3767342"/>
            <wp:effectExtent l="0" t="0" r="0" b="5080"/>
            <wp:docPr id="1057843631" name="Picture 105784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721" cy="37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56B0E" w14:textId="51B2472F" w:rsidR="00DD55C0" w:rsidRDefault="00DD55C0" w:rsidP="6EE17FF1">
      <w:pPr>
        <w:pStyle w:val="Heading3"/>
        <w:rPr>
          <w:rFonts w:ascii="Segoe UI" w:hAnsi="Segoe UI" w:cs="Segoe UI"/>
          <w:bCs/>
          <w:color w:val="172B4D"/>
          <w:sz w:val="21"/>
          <w:szCs w:val="21"/>
        </w:rPr>
      </w:pPr>
      <w:r w:rsidRPr="6EE17FF1">
        <w:rPr>
          <w:rFonts w:ascii="Segoe UI" w:hAnsi="Segoe UI" w:cs="Segoe UI"/>
          <w:bCs/>
          <w:color w:val="172B4D"/>
          <w:sz w:val="21"/>
          <w:szCs w:val="21"/>
        </w:rPr>
        <w:br w:type="page"/>
      </w:r>
      <w:r w:rsidR="2E30FB6B">
        <w:lastRenderedPageBreak/>
        <w:t>Case Number: CAS-87626-J0V8C6</w:t>
      </w:r>
    </w:p>
    <w:p w14:paraId="40EFD813" w14:textId="4C08CDF5" w:rsidR="00DD55C0" w:rsidRDefault="2E30FB6B" w:rsidP="6EE17FF1">
      <w:pPr>
        <w:rPr>
          <w:rFonts w:ascii="Segoe UI" w:hAnsi="Segoe UI" w:cs="Segoe UI"/>
          <w:b/>
          <w:bCs/>
          <w:color w:val="172B4D"/>
          <w:sz w:val="21"/>
          <w:szCs w:val="21"/>
        </w:rPr>
      </w:pPr>
      <w:r w:rsidRPr="6EE17FF1">
        <w:rPr>
          <w:rFonts w:ascii="Segoe UI" w:hAnsi="Segoe UI" w:cs="Segoe UI"/>
          <w:b/>
          <w:bCs/>
          <w:color w:val="172B4D"/>
          <w:sz w:val="21"/>
          <w:szCs w:val="21"/>
        </w:rPr>
        <w:t>Input Address:</w:t>
      </w:r>
    </w:p>
    <w:p w14:paraId="51E7112F" w14:textId="04790E5B" w:rsidR="00DD55C0" w:rsidRDefault="2E30FB6B" w:rsidP="00BE02C9">
      <w:pPr>
        <w:rPr>
          <w:rFonts w:ascii="Segoe UI" w:hAnsi="Segoe UI" w:cs="Segoe UI"/>
          <w:color w:val="172B4D"/>
          <w:sz w:val="21"/>
          <w:szCs w:val="21"/>
        </w:rPr>
      </w:pPr>
      <w:r w:rsidRPr="6EE17FF1">
        <w:rPr>
          <w:rFonts w:ascii="Segoe UI" w:hAnsi="Segoe UI" w:cs="Segoe UI"/>
          <w:b/>
          <w:bCs/>
          <w:color w:val="172B4D"/>
          <w:sz w:val="21"/>
          <w:szCs w:val="21"/>
        </w:rPr>
        <w:t xml:space="preserve">#1 </w:t>
      </w:r>
      <w:r w:rsidRPr="6EE17FF1">
        <w:rPr>
          <w:rFonts w:ascii="Segoe UI" w:hAnsi="Segoe UI" w:cs="Segoe UI"/>
          <w:color w:val="172B4D"/>
          <w:sz w:val="21"/>
          <w:szCs w:val="21"/>
        </w:rPr>
        <w:t xml:space="preserve">Address1: </w:t>
      </w:r>
      <w:r w:rsidR="196B18F1" w:rsidRPr="6EE17FF1">
        <w:rPr>
          <w:rFonts w:ascii="Segoe UI" w:eastAsia="Segoe UI" w:hAnsi="Segoe UI" w:cs="Segoe UI"/>
          <w:color w:val="172B4D"/>
          <w:sz w:val="21"/>
          <w:szCs w:val="21"/>
        </w:rPr>
        <w:t>Flat 3, 3/F, Block A, 90 Kennedy Road HONG KONG.</w:t>
      </w:r>
      <w:r w:rsidR="00BE02C9">
        <w:rPr>
          <w:rFonts w:ascii="Segoe UI" w:eastAsia="Segoe UI" w:hAnsi="Segoe UI" w:cs="Segoe UI"/>
          <w:color w:val="172B4D"/>
          <w:sz w:val="21"/>
          <w:szCs w:val="21"/>
        </w:rPr>
        <w:t xml:space="preserve"> </w:t>
      </w:r>
      <w:r w:rsidRPr="6EE17FF1">
        <w:rPr>
          <w:rFonts w:ascii="Segoe UI" w:hAnsi="Segoe UI" w:cs="Segoe UI"/>
          <w:color w:val="172B4D"/>
          <w:sz w:val="21"/>
          <w:szCs w:val="21"/>
        </w:rPr>
        <w:t xml:space="preserve">Country: </w:t>
      </w:r>
      <w:r w:rsidR="6CD5E09C" w:rsidRPr="6EE17FF1">
        <w:rPr>
          <w:rFonts w:ascii="Segoe UI" w:hAnsi="Segoe UI" w:cs="Segoe UI"/>
          <w:color w:val="172B4D"/>
          <w:sz w:val="21"/>
          <w:szCs w:val="21"/>
        </w:rPr>
        <w:t>HK</w:t>
      </w:r>
    </w:p>
    <w:p w14:paraId="176380AC" w14:textId="332878F9" w:rsidR="00DD55C0" w:rsidRDefault="2E30FB6B" w:rsidP="00BE02C9">
      <w:pPr>
        <w:rPr>
          <w:rFonts w:ascii="Segoe UI" w:hAnsi="Segoe UI" w:cs="Segoe UI"/>
          <w:color w:val="172B4D"/>
          <w:sz w:val="21"/>
          <w:szCs w:val="21"/>
        </w:rPr>
      </w:pPr>
      <w:r w:rsidRPr="6EE17FF1">
        <w:rPr>
          <w:rFonts w:ascii="Segoe UI" w:hAnsi="Segoe UI" w:cs="Segoe UI"/>
          <w:b/>
          <w:bCs/>
          <w:color w:val="172B4D"/>
          <w:sz w:val="21"/>
          <w:szCs w:val="21"/>
        </w:rPr>
        <w:t>Before</w:t>
      </w:r>
    </w:p>
    <w:p w14:paraId="68A7C12B" w14:textId="6398794D" w:rsidR="00DD55C0" w:rsidRDefault="24850826" w:rsidP="6EE17FF1">
      <w:r>
        <w:rPr>
          <w:noProof/>
        </w:rPr>
        <w:drawing>
          <wp:inline distT="0" distB="0" distL="0" distR="0" wp14:anchorId="7F2848E0" wp14:editId="6026B0FF">
            <wp:extent cx="6097870" cy="4420956"/>
            <wp:effectExtent l="0" t="0" r="0" b="0"/>
            <wp:docPr id="938096252" name="Picture 938096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600" cy="44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41738" w14:textId="77777777" w:rsidR="00BE02C9" w:rsidRDefault="24850826" w:rsidP="6EE17FF1">
      <w:pPr>
        <w:rPr>
          <w:rFonts w:ascii="Segoe UI" w:hAnsi="Segoe UI" w:cs="Segoe UI"/>
          <w:b/>
          <w:bCs/>
          <w:color w:val="172B4D"/>
          <w:sz w:val="21"/>
          <w:szCs w:val="21"/>
        </w:rPr>
      </w:pPr>
      <w:r w:rsidRPr="6EE17FF1">
        <w:rPr>
          <w:rFonts w:ascii="Segoe UI" w:hAnsi="Segoe UI" w:cs="Segoe UI"/>
          <w:b/>
          <w:bCs/>
          <w:color w:val="172B4D"/>
          <w:sz w:val="21"/>
          <w:szCs w:val="21"/>
        </w:rPr>
        <w:t>After</w:t>
      </w:r>
    </w:p>
    <w:p w14:paraId="648FEBE2" w14:textId="69EA79EB" w:rsidR="00DD55C0" w:rsidRDefault="5F5FCAEA" w:rsidP="6EE17FF1">
      <w:r>
        <w:rPr>
          <w:noProof/>
        </w:rPr>
        <w:drawing>
          <wp:inline distT="0" distB="0" distL="0" distR="0" wp14:anchorId="16B57A19" wp14:editId="61905056">
            <wp:extent cx="6261874" cy="3326621"/>
            <wp:effectExtent l="0" t="0" r="5715" b="7620"/>
            <wp:docPr id="1340416044" name="Picture 1340416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984" cy="334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D3074" w14:textId="77777777" w:rsidR="00BE02C9" w:rsidRDefault="00BE02C9">
      <w:pPr>
        <w:spacing w:line="276" w:lineRule="auto"/>
        <w:rPr>
          <w:rFonts w:asciiTheme="majorHAnsi" w:hAnsiTheme="majorHAnsi"/>
          <w:b/>
          <w:color w:val="9130F2" w:themeColor="accent3"/>
          <w:sz w:val="24"/>
        </w:rPr>
      </w:pPr>
      <w:r>
        <w:br w:type="page"/>
      </w:r>
    </w:p>
    <w:p w14:paraId="45FCC44A" w14:textId="2C0B99EF" w:rsidR="00DD55C0" w:rsidRDefault="74DFB20D" w:rsidP="6EE17FF1">
      <w:pPr>
        <w:pStyle w:val="Heading3"/>
      </w:pPr>
      <w:r>
        <w:lastRenderedPageBreak/>
        <w:t>Case Number: CAS-107481-F1K1T1</w:t>
      </w:r>
    </w:p>
    <w:p w14:paraId="61FC7C39" w14:textId="77777777" w:rsidR="00DD55C0" w:rsidRDefault="74DFB20D" w:rsidP="6EE17FF1">
      <w:pPr>
        <w:rPr>
          <w:rFonts w:ascii="Segoe UI" w:hAnsi="Segoe UI" w:cs="Segoe UI"/>
          <w:b/>
          <w:bCs/>
          <w:color w:val="172B4D"/>
          <w:sz w:val="21"/>
          <w:szCs w:val="21"/>
        </w:rPr>
      </w:pPr>
      <w:r w:rsidRPr="6EE17FF1">
        <w:rPr>
          <w:rFonts w:ascii="Segoe UI" w:hAnsi="Segoe UI" w:cs="Segoe UI"/>
          <w:b/>
          <w:bCs/>
          <w:color w:val="172B4D"/>
          <w:sz w:val="21"/>
          <w:szCs w:val="21"/>
        </w:rPr>
        <w:t>Input Address:</w:t>
      </w:r>
    </w:p>
    <w:p w14:paraId="7F203130" w14:textId="17E4A654" w:rsidR="00DD55C0" w:rsidRDefault="74DFB20D" w:rsidP="6EE17FF1">
      <w:pPr>
        <w:rPr>
          <w:rFonts w:ascii="Segoe UI" w:hAnsi="Segoe UI" w:cs="Segoe UI"/>
          <w:color w:val="172B4D"/>
          <w:sz w:val="21"/>
          <w:szCs w:val="21"/>
        </w:rPr>
      </w:pPr>
      <w:r w:rsidRPr="6EE17FF1">
        <w:rPr>
          <w:rFonts w:ascii="Segoe UI" w:hAnsi="Segoe UI" w:cs="Segoe UI"/>
          <w:b/>
          <w:bCs/>
          <w:color w:val="172B4D"/>
          <w:sz w:val="21"/>
          <w:szCs w:val="21"/>
        </w:rPr>
        <w:t xml:space="preserve">#1 </w:t>
      </w:r>
      <w:r w:rsidRPr="6EE17FF1">
        <w:rPr>
          <w:rFonts w:ascii="Segoe UI" w:hAnsi="Segoe UI" w:cs="Segoe UI"/>
          <w:color w:val="172B4D"/>
          <w:sz w:val="21"/>
          <w:szCs w:val="21"/>
        </w:rPr>
        <w:t xml:space="preserve">Address1: </w:t>
      </w:r>
      <w:proofErr w:type="spellStart"/>
      <w:r w:rsidRPr="6EE17FF1">
        <w:rPr>
          <w:rFonts w:ascii="Segoe UI" w:hAnsi="Segoe UI" w:cs="Segoe UI"/>
          <w:color w:val="172B4D"/>
          <w:sz w:val="21"/>
          <w:szCs w:val="21"/>
        </w:rPr>
        <w:t>бул.Пещерско</w:t>
      </w:r>
      <w:proofErr w:type="spellEnd"/>
      <w:r w:rsidRPr="6EE17FF1">
        <w:rPr>
          <w:rFonts w:ascii="Segoe UI" w:hAnsi="Segoe UI" w:cs="Segoe UI"/>
          <w:color w:val="172B4D"/>
          <w:sz w:val="21"/>
          <w:szCs w:val="21"/>
        </w:rPr>
        <w:t xml:space="preserve"> </w:t>
      </w:r>
      <w:proofErr w:type="spellStart"/>
      <w:r w:rsidRPr="6EE17FF1">
        <w:rPr>
          <w:rFonts w:ascii="Segoe UI" w:hAnsi="Segoe UI" w:cs="Segoe UI"/>
          <w:color w:val="172B4D"/>
          <w:sz w:val="21"/>
          <w:szCs w:val="21"/>
        </w:rPr>
        <w:t>шосе</w:t>
      </w:r>
      <w:proofErr w:type="spellEnd"/>
      <w:r w:rsidRPr="6EE17FF1">
        <w:rPr>
          <w:rFonts w:ascii="Segoe UI" w:hAnsi="Segoe UI" w:cs="Segoe UI"/>
          <w:color w:val="172B4D"/>
          <w:sz w:val="21"/>
          <w:szCs w:val="21"/>
        </w:rPr>
        <w:t xml:space="preserve"> 66, 4001, </w:t>
      </w:r>
      <w:proofErr w:type="spellStart"/>
      <w:r w:rsidRPr="6EE17FF1">
        <w:rPr>
          <w:rFonts w:ascii="Segoe UI" w:hAnsi="Segoe UI" w:cs="Segoe UI"/>
          <w:color w:val="172B4D"/>
          <w:sz w:val="21"/>
          <w:szCs w:val="21"/>
        </w:rPr>
        <w:t>Пловдив</w:t>
      </w:r>
      <w:proofErr w:type="spellEnd"/>
      <w:r w:rsidR="00BE02C9">
        <w:rPr>
          <w:rFonts w:ascii="Segoe UI" w:hAnsi="Segoe UI" w:cs="Segoe UI"/>
          <w:color w:val="172B4D"/>
          <w:sz w:val="21"/>
          <w:szCs w:val="21"/>
        </w:rPr>
        <w:t xml:space="preserve"> </w:t>
      </w:r>
      <w:r w:rsidRPr="6EE17FF1">
        <w:rPr>
          <w:rFonts w:ascii="Segoe UI" w:hAnsi="Segoe UI" w:cs="Segoe UI"/>
          <w:color w:val="172B4D"/>
          <w:sz w:val="21"/>
          <w:szCs w:val="21"/>
        </w:rPr>
        <w:t xml:space="preserve">Locality: </w:t>
      </w:r>
      <w:proofErr w:type="spellStart"/>
      <w:r w:rsidRPr="6EE17FF1">
        <w:rPr>
          <w:rFonts w:ascii="Segoe UI" w:hAnsi="Segoe UI" w:cs="Segoe UI"/>
          <w:color w:val="172B4D"/>
          <w:sz w:val="21"/>
          <w:szCs w:val="21"/>
        </w:rPr>
        <w:t>Пловдив</w:t>
      </w:r>
      <w:proofErr w:type="spellEnd"/>
      <w:r w:rsidR="00BE02C9">
        <w:rPr>
          <w:rFonts w:ascii="Segoe UI" w:hAnsi="Segoe UI" w:cs="Segoe UI"/>
          <w:color w:val="172B4D"/>
          <w:sz w:val="21"/>
          <w:szCs w:val="21"/>
        </w:rPr>
        <w:t xml:space="preserve"> </w:t>
      </w:r>
      <w:r w:rsidRPr="6EE17FF1">
        <w:rPr>
          <w:rFonts w:ascii="Segoe UI" w:hAnsi="Segoe UI" w:cs="Segoe UI"/>
          <w:color w:val="172B4D"/>
          <w:sz w:val="21"/>
          <w:szCs w:val="21"/>
        </w:rPr>
        <w:t xml:space="preserve">AdministrativeArea: Plovdiv </w:t>
      </w:r>
      <w:r w:rsidR="00DD55C0">
        <w:br/>
      </w:r>
      <w:r w:rsidRPr="6EE17FF1">
        <w:rPr>
          <w:rFonts w:ascii="Segoe UI" w:hAnsi="Segoe UI" w:cs="Segoe UI"/>
          <w:color w:val="172B4D"/>
          <w:sz w:val="21"/>
          <w:szCs w:val="21"/>
        </w:rPr>
        <w:t>PostalCode: 4001</w:t>
      </w:r>
      <w:r w:rsidR="00311363">
        <w:rPr>
          <w:rFonts w:ascii="Segoe UI" w:hAnsi="Segoe UI" w:cs="Segoe UI"/>
          <w:color w:val="172B4D"/>
          <w:sz w:val="21"/>
          <w:szCs w:val="21"/>
        </w:rPr>
        <w:t xml:space="preserve"> </w:t>
      </w:r>
      <w:r w:rsidRPr="6EE17FF1">
        <w:rPr>
          <w:rFonts w:ascii="Segoe UI" w:hAnsi="Segoe UI" w:cs="Segoe UI"/>
          <w:color w:val="172B4D"/>
          <w:sz w:val="21"/>
          <w:szCs w:val="21"/>
        </w:rPr>
        <w:t>Country: Bulgaria</w:t>
      </w:r>
    </w:p>
    <w:p w14:paraId="10241E14" w14:textId="77777777" w:rsidR="00DD55C0" w:rsidRDefault="74DFB20D" w:rsidP="6EE17FF1">
      <w:pPr>
        <w:rPr>
          <w:rFonts w:ascii="Segoe UI" w:hAnsi="Segoe UI" w:cs="Segoe UI"/>
          <w:b/>
          <w:bCs/>
          <w:color w:val="172B4D"/>
          <w:sz w:val="21"/>
          <w:szCs w:val="21"/>
        </w:rPr>
      </w:pPr>
      <w:r w:rsidRPr="6EE17FF1">
        <w:rPr>
          <w:rFonts w:ascii="Segoe UI" w:hAnsi="Segoe UI" w:cs="Segoe UI"/>
          <w:b/>
          <w:bCs/>
          <w:color w:val="172B4D"/>
          <w:sz w:val="21"/>
          <w:szCs w:val="21"/>
        </w:rPr>
        <w:t>Before:</w:t>
      </w:r>
    </w:p>
    <w:p w14:paraId="36995342" w14:textId="6E63D9C7" w:rsidR="00DD55C0" w:rsidRDefault="74DFB20D" w:rsidP="6EE17FF1">
      <w:r>
        <w:rPr>
          <w:noProof/>
        </w:rPr>
        <w:drawing>
          <wp:inline distT="0" distB="0" distL="0" distR="0" wp14:anchorId="19DC6134" wp14:editId="7498917A">
            <wp:extent cx="5542498" cy="3868201"/>
            <wp:effectExtent l="0" t="0" r="1270" b="0"/>
            <wp:docPr id="1489238860" name="Picture 1489238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177" cy="388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8E968" w14:textId="6035DC2D" w:rsidR="00DD55C0" w:rsidRDefault="74DFB20D" w:rsidP="6EE17FF1">
      <w:pPr>
        <w:rPr>
          <w:rFonts w:ascii="Segoe UI" w:hAnsi="Segoe UI" w:cs="Segoe UI"/>
          <w:b/>
          <w:bCs/>
          <w:color w:val="172B4D"/>
          <w:sz w:val="21"/>
          <w:szCs w:val="21"/>
        </w:rPr>
      </w:pPr>
      <w:r w:rsidRPr="6EE17FF1">
        <w:rPr>
          <w:rFonts w:ascii="Segoe UI" w:hAnsi="Segoe UI" w:cs="Segoe UI"/>
          <w:b/>
          <w:bCs/>
          <w:color w:val="172B4D"/>
          <w:sz w:val="21"/>
          <w:szCs w:val="21"/>
        </w:rPr>
        <w:t>After:</w:t>
      </w:r>
    </w:p>
    <w:p w14:paraId="75998ECE" w14:textId="173FA8E2" w:rsidR="00DD55C0" w:rsidRDefault="2F8EB494" w:rsidP="6EE17FF1">
      <w:r>
        <w:rPr>
          <w:noProof/>
        </w:rPr>
        <w:drawing>
          <wp:inline distT="0" distB="0" distL="0" distR="0" wp14:anchorId="6CB5979C" wp14:editId="7A5BDE8D">
            <wp:extent cx="5525669" cy="4017622"/>
            <wp:effectExtent l="0" t="0" r="0" b="2540"/>
            <wp:docPr id="1309953566" name="Picture 1309953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856" cy="402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ABF82" w14:textId="31930B2E" w:rsidR="02A304CC" w:rsidRDefault="02A304CC" w:rsidP="614C9C4E">
      <w:pPr>
        <w:pStyle w:val="Heading3"/>
        <w:rPr>
          <w:rFonts w:ascii="Segoe UI" w:hAnsi="Segoe UI" w:cs="Segoe UI"/>
          <w:bCs/>
          <w:color w:val="172B4D"/>
          <w:sz w:val="21"/>
          <w:szCs w:val="21"/>
        </w:rPr>
      </w:pPr>
      <w:r>
        <w:lastRenderedPageBreak/>
        <w:t>Case Number: CAS-112519-C0Y8T3</w:t>
      </w:r>
    </w:p>
    <w:p w14:paraId="29994AA4" w14:textId="4C08CDF5" w:rsidR="02A304CC" w:rsidRDefault="02A304CC" w:rsidP="614C9C4E">
      <w:pPr>
        <w:rPr>
          <w:rFonts w:ascii="Segoe UI" w:hAnsi="Segoe UI" w:cs="Segoe UI"/>
          <w:b/>
          <w:bCs/>
          <w:color w:val="172B4D"/>
          <w:sz w:val="21"/>
          <w:szCs w:val="21"/>
        </w:rPr>
      </w:pPr>
      <w:r w:rsidRPr="4CF905B6">
        <w:rPr>
          <w:rFonts w:ascii="Segoe UI" w:hAnsi="Segoe UI" w:cs="Segoe UI"/>
          <w:b/>
          <w:bCs/>
          <w:color w:val="172B4D"/>
          <w:sz w:val="21"/>
          <w:szCs w:val="21"/>
        </w:rPr>
        <w:t>Input Address:</w:t>
      </w:r>
    </w:p>
    <w:p w14:paraId="5B664EBC" w14:textId="501EF8A1" w:rsidR="02A304CC" w:rsidRDefault="0414EA0B" w:rsidP="006B1A9F">
      <w:pPr>
        <w:rPr>
          <w:rFonts w:ascii="Segoe UI" w:hAnsi="Segoe UI" w:cs="Segoe UI"/>
          <w:color w:val="172B4D"/>
          <w:sz w:val="21"/>
          <w:szCs w:val="21"/>
        </w:rPr>
      </w:pPr>
      <w:r w:rsidRPr="4CF905B6">
        <w:rPr>
          <w:rFonts w:ascii="Segoe UI" w:hAnsi="Segoe UI" w:cs="Segoe UI"/>
          <w:b/>
          <w:bCs/>
          <w:color w:val="172B4D"/>
          <w:sz w:val="21"/>
          <w:szCs w:val="21"/>
        </w:rPr>
        <w:t>#1</w:t>
      </w:r>
      <w:r w:rsidRPr="4CF905B6">
        <w:rPr>
          <w:rFonts w:ascii="Segoe UI" w:hAnsi="Segoe UI" w:cs="Segoe UI"/>
          <w:color w:val="172B4D"/>
          <w:sz w:val="21"/>
          <w:szCs w:val="21"/>
        </w:rPr>
        <w:t xml:space="preserve"> </w:t>
      </w:r>
      <w:r w:rsidR="02A304CC" w:rsidRPr="4CF905B6">
        <w:rPr>
          <w:rFonts w:ascii="Segoe UI" w:hAnsi="Segoe UI" w:cs="Segoe UI"/>
          <w:color w:val="172B4D"/>
          <w:sz w:val="21"/>
          <w:szCs w:val="21"/>
        </w:rPr>
        <w:t xml:space="preserve">Address1: </w:t>
      </w:r>
      <w:r w:rsidR="02A304CC" w:rsidRPr="4CF905B6">
        <w:rPr>
          <w:rFonts w:ascii="Segoe UI" w:eastAsia="Segoe UI" w:hAnsi="Segoe UI" w:cs="Segoe UI"/>
          <w:color w:val="172B4D"/>
          <w:sz w:val="21"/>
          <w:szCs w:val="21"/>
        </w:rPr>
        <w:t xml:space="preserve">Domaine des </w:t>
      </w:r>
      <w:proofErr w:type="spellStart"/>
      <w:r w:rsidR="02A304CC" w:rsidRPr="4CF905B6">
        <w:rPr>
          <w:rFonts w:ascii="Segoe UI" w:eastAsia="Segoe UI" w:hAnsi="Segoe UI" w:cs="Segoe UI"/>
          <w:color w:val="172B4D"/>
          <w:sz w:val="21"/>
          <w:szCs w:val="21"/>
        </w:rPr>
        <w:t>Écureuils</w:t>
      </w:r>
      <w:proofErr w:type="spellEnd"/>
      <w:r w:rsidR="02A304CC" w:rsidRPr="4CF905B6">
        <w:rPr>
          <w:rFonts w:ascii="Segoe UI" w:eastAsia="Segoe UI" w:hAnsi="Segoe UI" w:cs="Segoe UI"/>
          <w:color w:val="172B4D"/>
          <w:sz w:val="21"/>
          <w:szCs w:val="21"/>
        </w:rPr>
        <w:t xml:space="preserve"> 4</w:t>
      </w:r>
      <w:r w:rsidR="006B1A9F">
        <w:rPr>
          <w:rFonts w:ascii="Segoe UI" w:eastAsia="Segoe UI" w:hAnsi="Segoe UI" w:cs="Segoe UI"/>
          <w:color w:val="172B4D"/>
          <w:sz w:val="21"/>
          <w:szCs w:val="21"/>
        </w:rPr>
        <w:t xml:space="preserve"> </w:t>
      </w:r>
      <w:proofErr w:type="spellStart"/>
      <w:r w:rsidR="02A304CC" w:rsidRPr="4CF905B6">
        <w:rPr>
          <w:rFonts w:ascii="Segoe UI" w:eastAsia="Segoe UI" w:hAnsi="Segoe UI" w:cs="Segoe UI"/>
          <w:color w:val="172B4D"/>
          <w:sz w:val="21"/>
          <w:szCs w:val="21"/>
        </w:rPr>
        <w:t>Post</w:t>
      </w:r>
      <w:r w:rsidR="18797CCC" w:rsidRPr="4CF905B6">
        <w:rPr>
          <w:rFonts w:ascii="Segoe UI" w:eastAsia="Segoe UI" w:hAnsi="Segoe UI" w:cs="Segoe UI"/>
          <w:color w:val="172B4D"/>
          <w:sz w:val="21"/>
          <w:szCs w:val="21"/>
        </w:rPr>
        <w:t>al</w:t>
      </w:r>
      <w:r w:rsidR="02A304CC" w:rsidRPr="4CF905B6">
        <w:rPr>
          <w:rFonts w:ascii="Segoe UI" w:eastAsia="Segoe UI" w:hAnsi="Segoe UI" w:cs="Segoe UI"/>
          <w:color w:val="172B4D"/>
          <w:sz w:val="21"/>
          <w:szCs w:val="21"/>
        </w:rPr>
        <w:t>code</w:t>
      </w:r>
      <w:proofErr w:type="spellEnd"/>
      <w:r w:rsidR="02A304CC" w:rsidRPr="4CF905B6">
        <w:rPr>
          <w:rFonts w:ascii="Segoe UI" w:eastAsia="Segoe UI" w:hAnsi="Segoe UI" w:cs="Segoe UI"/>
          <w:color w:val="172B4D"/>
          <w:sz w:val="21"/>
          <w:szCs w:val="21"/>
        </w:rPr>
        <w:t>: 5660</w:t>
      </w:r>
      <w:r w:rsidR="006B1A9F">
        <w:rPr>
          <w:rFonts w:ascii="Segoe UI" w:eastAsia="Segoe UI" w:hAnsi="Segoe UI" w:cs="Segoe UI"/>
          <w:color w:val="172B4D"/>
          <w:sz w:val="21"/>
          <w:szCs w:val="21"/>
        </w:rPr>
        <w:t xml:space="preserve"> </w:t>
      </w:r>
      <w:r w:rsidR="02A304CC" w:rsidRPr="614C9C4E">
        <w:rPr>
          <w:rFonts w:ascii="Segoe UI" w:eastAsia="Segoe UI" w:hAnsi="Segoe UI" w:cs="Segoe UI"/>
          <w:color w:val="172B4D"/>
          <w:sz w:val="21"/>
          <w:szCs w:val="21"/>
        </w:rPr>
        <w:t>Locality: Namur</w:t>
      </w:r>
      <w:r w:rsidR="006B1A9F">
        <w:rPr>
          <w:rFonts w:ascii="Segoe UI" w:eastAsia="Segoe UI" w:hAnsi="Segoe UI" w:cs="Segoe UI"/>
          <w:color w:val="172B4D"/>
          <w:sz w:val="21"/>
          <w:szCs w:val="21"/>
        </w:rPr>
        <w:t xml:space="preserve"> </w:t>
      </w:r>
      <w:r w:rsidR="02A304CC" w:rsidRPr="614C9C4E">
        <w:rPr>
          <w:rFonts w:ascii="Segoe UI" w:hAnsi="Segoe UI" w:cs="Segoe UI"/>
          <w:color w:val="172B4D"/>
          <w:sz w:val="21"/>
          <w:szCs w:val="21"/>
        </w:rPr>
        <w:t>Country: BEL</w:t>
      </w:r>
      <w:r w:rsidR="02A304CC">
        <w:br/>
      </w:r>
      <w:r w:rsidR="02A304CC" w:rsidRPr="614C9C4E">
        <w:rPr>
          <w:rFonts w:ascii="Segoe UI" w:hAnsi="Segoe UI" w:cs="Segoe UI"/>
          <w:b/>
          <w:bCs/>
          <w:color w:val="172B4D"/>
          <w:sz w:val="21"/>
          <w:szCs w:val="21"/>
        </w:rPr>
        <w:t>Before</w:t>
      </w:r>
    </w:p>
    <w:p w14:paraId="6D6E04A5" w14:textId="52B26A56" w:rsidR="02A304CC" w:rsidRDefault="02A304CC" w:rsidP="614C9C4E">
      <w:r>
        <w:rPr>
          <w:noProof/>
        </w:rPr>
        <w:drawing>
          <wp:inline distT="0" distB="0" distL="0" distR="0" wp14:anchorId="3B64D4A3" wp14:editId="3D8D8EAE">
            <wp:extent cx="5485725" cy="3988579"/>
            <wp:effectExtent l="0" t="0" r="1270" b="0"/>
            <wp:docPr id="1421543928" name="Picture 142154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399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12E8A" w14:textId="0F8BA16B" w:rsidR="02A304CC" w:rsidRDefault="02A304CC" w:rsidP="614C9C4E">
      <w:r w:rsidRPr="614C9C4E">
        <w:rPr>
          <w:rFonts w:ascii="Segoe UI" w:hAnsi="Segoe UI" w:cs="Segoe UI"/>
          <w:b/>
          <w:bCs/>
          <w:color w:val="172B4D"/>
          <w:sz w:val="21"/>
          <w:szCs w:val="21"/>
        </w:rPr>
        <w:t>After</w:t>
      </w:r>
    </w:p>
    <w:p w14:paraId="17B7A074" w14:textId="244B86E2" w:rsidR="02A304CC" w:rsidRDefault="02A304CC" w:rsidP="614C9C4E">
      <w:r>
        <w:rPr>
          <w:noProof/>
        </w:rPr>
        <w:drawing>
          <wp:inline distT="0" distB="0" distL="0" distR="0" wp14:anchorId="1C5150C4" wp14:editId="1A4940A6">
            <wp:extent cx="5546986" cy="4044677"/>
            <wp:effectExtent l="0" t="0" r="0" b="0"/>
            <wp:docPr id="1775937525" name="Picture 1775937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159" cy="405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12E0" w14:textId="039E418E" w:rsidR="0EE6B7C3" w:rsidRDefault="0EE6B7C3" w:rsidP="4CF905B6">
      <w:pPr>
        <w:pStyle w:val="Heading3"/>
        <w:rPr>
          <w:rFonts w:ascii="Segoe UI" w:hAnsi="Segoe UI" w:cs="Segoe UI"/>
          <w:bCs/>
          <w:color w:val="172B4D"/>
          <w:sz w:val="21"/>
          <w:szCs w:val="21"/>
        </w:rPr>
      </w:pPr>
      <w:r>
        <w:lastRenderedPageBreak/>
        <w:t>Case Number: CAS-98586-N5B0N5</w:t>
      </w:r>
    </w:p>
    <w:p w14:paraId="14B4E82F" w14:textId="4C08CDF5" w:rsidR="0EE6B7C3" w:rsidRDefault="0EE6B7C3" w:rsidP="4CF905B6">
      <w:pPr>
        <w:rPr>
          <w:rFonts w:ascii="Segoe UI" w:hAnsi="Segoe UI" w:cs="Segoe UI"/>
          <w:b/>
          <w:bCs/>
          <w:color w:val="172B4D"/>
          <w:sz w:val="21"/>
          <w:szCs w:val="21"/>
        </w:rPr>
      </w:pPr>
      <w:r w:rsidRPr="4CF905B6">
        <w:rPr>
          <w:rFonts w:ascii="Segoe UI" w:hAnsi="Segoe UI" w:cs="Segoe UI"/>
          <w:b/>
          <w:bCs/>
          <w:color w:val="172B4D"/>
          <w:sz w:val="21"/>
          <w:szCs w:val="21"/>
        </w:rPr>
        <w:t>Input Address:</w:t>
      </w:r>
    </w:p>
    <w:p w14:paraId="134AE5B1" w14:textId="093A7279" w:rsidR="0EE6B7C3" w:rsidRDefault="54E52E24" w:rsidP="00DE593D">
      <w:pPr>
        <w:rPr>
          <w:rFonts w:ascii="Segoe UI" w:hAnsi="Segoe UI" w:cs="Segoe UI"/>
          <w:color w:val="172B4D"/>
          <w:sz w:val="21"/>
          <w:szCs w:val="21"/>
        </w:rPr>
      </w:pPr>
      <w:r w:rsidRPr="4CF905B6">
        <w:rPr>
          <w:rFonts w:ascii="Segoe UI" w:hAnsi="Segoe UI" w:cs="Segoe UI"/>
          <w:b/>
          <w:bCs/>
          <w:color w:val="172B4D"/>
          <w:sz w:val="21"/>
          <w:szCs w:val="21"/>
        </w:rPr>
        <w:t>#1</w:t>
      </w:r>
      <w:r w:rsidRPr="4CF905B6">
        <w:rPr>
          <w:rFonts w:ascii="Segoe UI" w:hAnsi="Segoe UI" w:cs="Segoe UI"/>
          <w:color w:val="172B4D"/>
          <w:sz w:val="21"/>
          <w:szCs w:val="21"/>
        </w:rPr>
        <w:t xml:space="preserve"> </w:t>
      </w:r>
      <w:r w:rsidR="0EE6B7C3" w:rsidRPr="4CF905B6">
        <w:rPr>
          <w:rFonts w:ascii="Segoe UI" w:hAnsi="Segoe UI" w:cs="Segoe UI"/>
          <w:color w:val="172B4D"/>
          <w:sz w:val="21"/>
          <w:szCs w:val="21"/>
        </w:rPr>
        <w:t>Address</w:t>
      </w:r>
      <w:r w:rsidR="15413173" w:rsidRPr="4CF905B6">
        <w:rPr>
          <w:rFonts w:ascii="Segoe UI" w:hAnsi="Segoe UI" w:cs="Segoe UI"/>
          <w:color w:val="172B4D"/>
          <w:sz w:val="21"/>
          <w:szCs w:val="21"/>
        </w:rPr>
        <w:t>1</w:t>
      </w:r>
      <w:r w:rsidR="0EE6B7C3" w:rsidRPr="4CF905B6">
        <w:rPr>
          <w:rFonts w:ascii="Segoe UI" w:hAnsi="Segoe UI" w:cs="Segoe UI"/>
          <w:color w:val="172B4D"/>
          <w:sz w:val="21"/>
          <w:szCs w:val="21"/>
        </w:rPr>
        <w:t>: 101</w:t>
      </w:r>
      <w:r w:rsidR="0EE6B7C3" w:rsidRPr="4CF905B6">
        <w:rPr>
          <w:rFonts w:ascii="Segoe UI" w:hAnsi="Segoe UI" w:cs="Segoe UI"/>
          <w:color w:val="172B4D"/>
          <w:sz w:val="21"/>
          <w:szCs w:val="21"/>
        </w:rPr>
        <w:t>동</w:t>
      </w:r>
      <w:r w:rsidR="0EE6B7C3" w:rsidRPr="4CF905B6">
        <w:rPr>
          <w:rFonts w:ascii="Segoe UI" w:hAnsi="Segoe UI" w:cs="Segoe UI"/>
          <w:color w:val="172B4D"/>
          <w:sz w:val="21"/>
          <w:szCs w:val="21"/>
        </w:rPr>
        <w:t xml:space="preserve"> </w:t>
      </w:r>
      <w:proofErr w:type="spellStart"/>
      <w:proofErr w:type="gramStart"/>
      <w:r w:rsidR="0EE6B7C3" w:rsidRPr="4CF905B6">
        <w:rPr>
          <w:rFonts w:ascii="Segoe UI" w:hAnsi="Segoe UI" w:cs="Segoe UI"/>
          <w:color w:val="172B4D"/>
          <w:sz w:val="21"/>
          <w:szCs w:val="21"/>
        </w:rPr>
        <w:t>한라아파트</w:t>
      </w:r>
      <w:proofErr w:type="spellEnd"/>
      <w:r w:rsidR="0EE6B7C3" w:rsidRPr="4CF905B6">
        <w:rPr>
          <w:rFonts w:ascii="Segoe UI" w:hAnsi="Segoe UI" w:cs="Segoe UI"/>
          <w:color w:val="172B4D"/>
          <w:sz w:val="21"/>
          <w:szCs w:val="21"/>
        </w:rPr>
        <w:t xml:space="preserve"> </w:t>
      </w:r>
      <w:r w:rsidR="006B1A9F">
        <w:rPr>
          <w:rFonts w:ascii="Segoe UI" w:hAnsi="Segoe UI" w:cs="Segoe UI"/>
          <w:color w:val="172B4D"/>
          <w:sz w:val="21"/>
          <w:szCs w:val="21"/>
        </w:rPr>
        <w:t xml:space="preserve"> </w:t>
      </w:r>
      <w:proofErr w:type="spellStart"/>
      <w:r w:rsidR="0EE6B7C3" w:rsidRPr="4CF905B6">
        <w:rPr>
          <w:rFonts w:ascii="Segoe UI" w:hAnsi="Segoe UI" w:cs="Segoe UI"/>
          <w:color w:val="172B4D"/>
          <w:sz w:val="21"/>
          <w:szCs w:val="21"/>
        </w:rPr>
        <w:t>강변로</w:t>
      </w:r>
      <w:proofErr w:type="spellEnd"/>
      <w:proofErr w:type="gramEnd"/>
      <w:r w:rsidR="0EE6B7C3" w:rsidRPr="4CF905B6">
        <w:rPr>
          <w:rFonts w:ascii="Segoe UI" w:hAnsi="Segoe UI" w:cs="Segoe UI"/>
          <w:color w:val="172B4D"/>
          <w:sz w:val="21"/>
          <w:szCs w:val="21"/>
        </w:rPr>
        <w:t xml:space="preserve"> </w:t>
      </w:r>
      <w:r w:rsidR="006B1A9F">
        <w:rPr>
          <w:rFonts w:ascii="Segoe UI" w:hAnsi="Segoe UI" w:cs="Segoe UI"/>
          <w:color w:val="172B4D"/>
          <w:sz w:val="21"/>
          <w:szCs w:val="21"/>
        </w:rPr>
        <w:t xml:space="preserve"> </w:t>
      </w:r>
      <w:proofErr w:type="spellStart"/>
      <w:r w:rsidR="0EE6B7C3" w:rsidRPr="4CF905B6">
        <w:rPr>
          <w:rFonts w:ascii="Segoe UI" w:hAnsi="Segoe UI" w:cs="Segoe UI"/>
          <w:color w:val="172B4D"/>
          <w:sz w:val="21"/>
          <w:szCs w:val="21"/>
        </w:rPr>
        <w:t>내곡동</w:t>
      </w:r>
      <w:proofErr w:type="spellEnd"/>
      <w:r w:rsidR="0EE6B7C3" w:rsidRPr="4CF905B6">
        <w:rPr>
          <w:rFonts w:ascii="Segoe UI" w:hAnsi="Segoe UI" w:cs="Segoe UI"/>
          <w:color w:val="172B4D"/>
          <w:sz w:val="21"/>
          <w:szCs w:val="21"/>
        </w:rPr>
        <w:t xml:space="preserve"> </w:t>
      </w:r>
      <w:r w:rsidR="006B1A9F">
        <w:rPr>
          <w:rFonts w:ascii="Segoe UI" w:hAnsi="Segoe UI" w:cs="Segoe UI"/>
          <w:color w:val="172B4D"/>
          <w:sz w:val="21"/>
          <w:szCs w:val="21"/>
        </w:rPr>
        <w:t xml:space="preserve"> </w:t>
      </w:r>
      <w:proofErr w:type="spellStart"/>
      <w:r w:rsidR="0EE6B7C3" w:rsidRPr="4CF905B6">
        <w:rPr>
          <w:rFonts w:ascii="Segoe UI" w:hAnsi="Segoe UI" w:cs="Segoe UI"/>
          <w:color w:val="172B4D"/>
          <w:sz w:val="21"/>
          <w:szCs w:val="21"/>
        </w:rPr>
        <w:t>강릉시</w:t>
      </w:r>
      <w:proofErr w:type="spellEnd"/>
      <w:r w:rsidR="006B1A9F">
        <w:rPr>
          <w:rFonts w:ascii="Segoe UI" w:hAnsi="Segoe UI" w:cs="Segoe UI" w:hint="eastAsia"/>
          <w:color w:val="172B4D"/>
          <w:sz w:val="21"/>
          <w:szCs w:val="21"/>
        </w:rPr>
        <w:t xml:space="preserve"> </w:t>
      </w:r>
      <w:proofErr w:type="spellStart"/>
      <w:r w:rsidR="0EE6B7C3" w:rsidRPr="4CF905B6">
        <w:rPr>
          <w:rFonts w:ascii="Segoe UI" w:eastAsia="Segoe UI" w:hAnsi="Segoe UI" w:cs="Segoe UI"/>
          <w:color w:val="172B4D"/>
          <w:sz w:val="21"/>
          <w:szCs w:val="21"/>
        </w:rPr>
        <w:t>Post</w:t>
      </w:r>
      <w:r w:rsidR="2A836020" w:rsidRPr="4CF905B6">
        <w:rPr>
          <w:rFonts w:ascii="Segoe UI" w:eastAsia="Segoe UI" w:hAnsi="Segoe UI" w:cs="Segoe UI"/>
          <w:color w:val="172B4D"/>
          <w:sz w:val="21"/>
          <w:szCs w:val="21"/>
        </w:rPr>
        <w:t>al</w:t>
      </w:r>
      <w:r w:rsidR="0EE6B7C3" w:rsidRPr="4CF905B6">
        <w:rPr>
          <w:rFonts w:ascii="Segoe UI" w:eastAsia="Segoe UI" w:hAnsi="Segoe UI" w:cs="Segoe UI"/>
          <w:color w:val="172B4D"/>
          <w:sz w:val="21"/>
          <w:szCs w:val="21"/>
        </w:rPr>
        <w:t>code</w:t>
      </w:r>
      <w:proofErr w:type="spellEnd"/>
      <w:r w:rsidR="0EE6B7C3" w:rsidRPr="4CF905B6">
        <w:rPr>
          <w:rFonts w:ascii="Segoe UI" w:eastAsia="Segoe UI" w:hAnsi="Segoe UI" w:cs="Segoe UI"/>
          <w:color w:val="172B4D"/>
          <w:sz w:val="21"/>
          <w:szCs w:val="21"/>
        </w:rPr>
        <w:t>: 25603</w:t>
      </w:r>
      <w:r w:rsidR="006B1A9F">
        <w:rPr>
          <w:rFonts w:ascii="Segoe UI" w:eastAsia="Segoe UI" w:hAnsi="Segoe UI" w:cs="Segoe UI"/>
          <w:color w:val="172B4D"/>
          <w:sz w:val="21"/>
          <w:szCs w:val="21"/>
        </w:rPr>
        <w:t xml:space="preserve"> </w:t>
      </w:r>
      <w:r w:rsidR="0EE6B7C3" w:rsidRPr="4CF905B6">
        <w:rPr>
          <w:rFonts w:ascii="Segoe UI" w:hAnsi="Segoe UI" w:cs="Segoe UI"/>
          <w:color w:val="172B4D"/>
          <w:sz w:val="21"/>
          <w:szCs w:val="21"/>
        </w:rPr>
        <w:t>Country: KR</w:t>
      </w:r>
      <w:r w:rsidR="0EE6B7C3">
        <w:br/>
      </w:r>
      <w:r w:rsidR="0EE6B7C3" w:rsidRPr="4CF905B6">
        <w:rPr>
          <w:rFonts w:ascii="Segoe UI" w:hAnsi="Segoe UI" w:cs="Segoe UI"/>
          <w:b/>
          <w:bCs/>
          <w:color w:val="172B4D"/>
          <w:sz w:val="21"/>
          <w:szCs w:val="21"/>
        </w:rPr>
        <w:t>Before</w:t>
      </w:r>
    </w:p>
    <w:p w14:paraId="4A93586F" w14:textId="6E1DE742" w:rsidR="6C8428A4" w:rsidRDefault="6C8428A4" w:rsidP="4CF905B6">
      <w:pPr>
        <w:rPr>
          <w:rFonts w:ascii="Segoe UI" w:hAnsi="Segoe UI" w:cs="Segoe UI"/>
          <w:b/>
          <w:bCs/>
          <w:color w:val="172B4D"/>
          <w:sz w:val="21"/>
          <w:szCs w:val="21"/>
        </w:rPr>
      </w:pPr>
      <w:r>
        <w:rPr>
          <w:noProof/>
        </w:rPr>
        <w:drawing>
          <wp:inline distT="0" distB="0" distL="0" distR="0" wp14:anchorId="5D239D2E" wp14:editId="367590B7">
            <wp:extent cx="4572000" cy="3333750"/>
            <wp:effectExtent l="0" t="0" r="0" b="0"/>
            <wp:docPr id="205660080" name="Picture 20566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D16F" w14:textId="061C4320" w:rsidR="4CF905B6" w:rsidRDefault="4CF905B6" w:rsidP="4CF905B6">
      <w:pPr>
        <w:rPr>
          <w:rFonts w:ascii="Segoe UI" w:hAnsi="Segoe UI" w:cs="Segoe UI"/>
          <w:b/>
          <w:bCs/>
          <w:color w:val="172B4D"/>
          <w:sz w:val="21"/>
          <w:szCs w:val="21"/>
        </w:rPr>
      </w:pPr>
    </w:p>
    <w:p w14:paraId="1528FD84" w14:textId="6035DC2D" w:rsidR="6C8428A4" w:rsidRDefault="6C8428A4" w:rsidP="4CF905B6">
      <w:pPr>
        <w:rPr>
          <w:rFonts w:ascii="Segoe UI" w:hAnsi="Segoe UI" w:cs="Segoe UI"/>
          <w:b/>
          <w:bCs/>
          <w:color w:val="172B4D"/>
          <w:sz w:val="21"/>
          <w:szCs w:val="21"/>
        </w:rPr>
      </w:pPr>
      <w:r w:rsidRPr="4CF905B6">
        <w:rPr>
          <w:rFonts w:ascii="Segoe UI" w:hAnsi="Segoe UI" w:cs="Segoe UI"/>
          <w:b/>
          <w:bCs/>
          <w:color w:val="172B4D"/>
          <w:sz w:val="21"/>
          <w:szCs w:val="21"/>
        </w:rPr>
        <w:t>After:</w:t>
      </w:r>
    </w:p>
    <w:p w14:paraId="5A215ADD" w14:textId="5E19D2B2" w:rsidR="5C06720F" w:rsidRPr="00DE593D" w:rsidRDefault="6C8428A4" w:rsidP="00DE593D">
      <w:pPr>
        <w:rPr>
          <w:rFonts w:ascii="Segoe UI" w:hAnsi="Segoe UI" w:cs="Segoe UI"/>
          <w:b/>
          <w:bCs/>
          <w:color w:val="172B4D"/>
          <w:sz w:val="21"/>
          <w:szCs w:val="21"/>
        </w:rPr>
      </w:pPr>
      <w:r>
        <w:rPr>
          <w:noProof/>
        </w:rPr>
        <w:drawing>
          <wp:inline distT="0" distB="0" distL="0" distR="0" wp14:anchorId="734FD8D5" wp14:editId="4261A14B">
            <wp:extent cx="4572000" cy="3343275"/>
            <wp:effectExtent l="0" t="0" r="0" b="0"/>
            <wp:docPr id="1979340721" name="Picture 197934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D64B4" w14:textId="77777777" w:rsidR="00DE593D" w:rsidRDefault="00DE593D">
      <w:pPr>
        <w:spacing w:line="276" w:lineRule="auto"/>
        <w:rPr>
          <w:rFonts w:asciiTheme="majorHAnsi" w:hAnsiTheme="majorHAnsi"/>
          <w:b/>
          <w:color w:val="0DCCBB" w:themeColor="accent1" w:themeShade="BF"/>
          <w:sz w:val="32"/>
        </w:rPr>
      </w:pPr>
      <w:bookmarkStart w:id="8" w:name="_Toc149561831"/>
      <w:r>
        <w:br w:type="page"/>
      </w:r>
    </w:p>
    <w:p w14:paraId="6DC8879F" w14:textId="52B955CC" w:rsidR="00DD55C0" w:rsidRDefault="00DD55C0" w:rsidP="6EE17FF1">
      <w:pPr>
        <w:pStyle w:val="Heading1"/>
        <w:spacing w:line="276" w:lineRule="auto"/>
        <w:rPr>
          <w:rFonts w:ascii="Segoe UI" w:hAnsi="Segoe UI" w:cs="Segoe UI"/>
          <w:bCs/>
          <w:color w:val="172B4D"/>
          <w:sz w:val="21"/>
          <w:szCs w:val="21"/>
        </w:rPr>
      </w:pPr>
      <w:bookmarkStart w:id="9" w:name="_Toc151983826"/>
      <w:r>
        <w:lastRenderedPageBreak/>
        <w:t>Download Instructions</w:t>
      </w:r>
      <w:bookmarkEnd w:id="8"/>
      <w:bookmarkEnd w:id="9"/>
    </w:p>
    <w:p w14:paraId="4107DB5E" w14:textId="77777777" w:rsidR="00DD55C0" w:rsidRDefault="00DD55C0" w:rsidP="00DD55C0">
      <w:pPr>
        <w:pStyle w:val="Heading2"/>
        <w:rPr>
          <w:rFonts w:hint="eastAsia"/>
        </w:rPr>
      </w:pPr>
      <w:bookmarkStart w:id="10" w:name="_Toc149561832"/>
      <w:bookmarkStart w:id="11" w:name="_Toc151983827"/>
      <w:r>
        <w:t>Getting new data only.</w:t>
      </w:r>
      <w:bookmarkEnd w:id="10"/>
      <w:bookmarkEnd w:id="11"/>
    </w:p>
    <w:p w14:paraId="657781AF" w14:textId="77777777" w:rsidR="00DD55C0" w:rsidRDefault="00DD55C0" w:rsidP="00DD55C0">
      <w:pPr>
        <w:pStyle w:val="ListParagraph"/>
        <w:numPr>
          <w:ilvl w:val="0"/>
          <w:numId w:val="39"/>
        </w:numPr>
      </w:pPr>
      <w:r>
        <w:t xml:space="preserve">Run InstallManager.bat / InstallManager.sh in </w:t>
      </w:r>
      <w:r w:rsidRPr="00D402BF">
        <w:rPr>
          <w:color w:val="00A698" w:themeColor="accent6" w:themeTint="BF"/>
        </w:rPr>
        <w:t xml:space="preserve">current API </w:t>
      </w:r>
      <w:r>
        <w:t>folder.</w:t>
      </w:r>
      <w:r>
        <w:br/>
      </w:r>
      <w:r>
        <w:rPr>
          <w:noProof/>
        </w:rPr>
        <w:drawing>
          <wp:inline distT="0" distB="0" distL="0" distR="0" wp14:anchorId="4995B9DC" wp14:editId="02ACEF9D">
            <wp:extent cx="2493390" cy="2202227"/>
            <wp:effectExtent l="0" t="0" r="2540" b="7620"/>
            <wp:docPr id="1012702821" name="Picture 10127028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02821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12566" cy="221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4B6FCED" w14:textId="77777777" w:rsidR="00DD55C0" w:rsidRDefault="00DD55C0" w:rsidP="00DD55C0">
      <w:pPr>
        <w:pStyle w:val="ListParagraph"/>
        <w:numPr>
          <w:ilvl w:val="0"/>
          <w:numId w:val="39"/>
        </w:numPr>
      </w:pPr>
      <w:r>
        <w:t xml:space="preserve">If the Install Manager is set to point to </w:t>
      </w:r>
      <w:r w:rsidRPr="00D402BF">
        <w:rPr>
          <w:b/>
          <w:bCs/>
          <w:color w:val="00A698" w:themeColor="accent6" w:themeTint="BF"/>
        </w:rPr>
        <w:t>existing</w:t>
      </w:r>
      <w:r w:rsidRPr="00D402BF">
        <w:rPr>
          <w:color w:val="00A698" w:themeColor="accent6" w:themeTint="BF"/>
        </w:rPr>
        <w:t xml:space="preserve"> </w:t>
      </w:r>
      <w:r w:rsidRPr="000230F6">
        <w:rPr>
          <w:rStyle w:val="codeChar"/>
          <w:highlight w:val="lightGray"/>
        </w:rPr>
        <w:t>/data</w:t>
      </w:r>
      <w:r>
        <w:t xml:space="preserve"> directory, it will detect and download only newer versions of country data allowed by your license key.</w:t>
      </w:r>
      <w:r>
        <w:br/>
      </w:r>
      <w:r>
        <w:br/>
      </w:r>
      <w:r>
        <w:rPr>
          <w:noProof/>
        </w:rPr>
        <w:drawing>
          <wp:inline distT="0" distB="0" distL="0" distR="0" wp14:anchorId="1EA1FC65" wp14:editId="013DDDAD">
            <wp:extent cx="2509021" cy="1395167"/>
            <wp:effectExtent l="0" t="0" r="5715" b="0"/>
            <wp:docPr id="1190079777" name="Picture 119007977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79777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24161" cy="140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B11EE94" w14:textId="77777777" w:rsidR="00DD55C0" w:rsidRPr="00C64071" w:rsidRDefault="00DD55C0" w:rsidP="00C64071">
      <w:pPr>
        <w:pStyle w:val="BodyText"/>
        <w:numPr>
          <w:ilvl w:val="1"/>
          <w:numId w:val="39"/>
        </w:numPr>
        <w:rPr>
          <w:rFonts w:asciiTheme="majorHAnsi" w:eastAsiaTheme="majorEastAsia" w:hAnsiTheme="majorHAnsi" w:cstheme="majorBidi" w:hint="eastAsia"/>
          <w:b/>
          <w:color w:val="191818" w:themeColor="text1"/>
          <w:sz w:val="28"/>
          <w:szCs w:val="26"/>
        </w:rPr>
      </w:pPr>
      <w:r>
        <w:t>This can work across multiple data releases, for example if you have not updated data for two data releases, Install Manager will download all data updated in both releases.</w:t>
      </w:r>
    </w:p>
    <w:p w14:paraId="29FAA5D8" w14:textId="68742543" w:rsidR="00DD55C0" w:rsidRPr="00C64071" w:rsidRDefault="00DD55C0" w:rsidP="00C64071">
      <w:pPr>
        <w:pStyle w:val="BodyText"/>
        <w:numPr>
          <w:ilvl w:val="1"/>
          <w:numId w:val="39"/>
        </w:numPr>
        <w:rPr>
          <w:rFonts w:asciiTheme="majorHAnsi" w:eastAsiaTheme="majorEastAsia" w:hAnsiTheme="majorHAnsi" w:cstheme="majorBidi" w:hint="eastAsia"/>
          <w:b/>
          <w:color w:val="191818" w:themeColor="text1"/>
          <w:sz w:val="28"/>
          <w:szCs w:val="26"/>
        </w:rPr>
      </w:pPr>
      <w:r w:rsidRPr="00C64071">
        <w:rPr>
          <w:rFonts w:eastAsia="Times New Roman"/>
          <w:color w:val="FF0000"/>
        </w:rPr>
        <w:t xml:space="preserve">Important: </w:t>
      </w:r>
      <w:r w:rsidRPr="00C64071">
        <w:rPr>
          <w:rFonts w:eastAsia="Times New Roman"/>
          <w:color w:val="000000"/>
        </w:rPr>
        <w:t>When pointing to an existing install, Install Manager will overwrite existing data files with new ones. We strongly recommend backing up existing data by selecting '</w:t>
      </w:r>
      <w:r w:rsidR="00C64071">
        <w:rPr>
          <w:rFonts w:eastAsia="Times New Roman"/>
          <w:color w:val="000000"/>
        </w:rPr>
        <w:t>Y</w:t>
      </w:r>
      <w:r w:rsidRPr="00C64071">
        <w:rPr>
          <w:rFonts w:eastAsia="Times New Roman"/>
          <w:color w:val="000000"/>
        </w:rPr>
        <w:t>' when Install Manager prompts 'Backup existing data packs'.</w:t>
      </w:r>
    </w:p>
    <w:p w14:paraId="0A49B98B" w14:textId="0FB90F89" w:rsidR="00915DAE" w:rsidRDefault="00DD55C0" w:rsidP="00DD55C0">
      <w:p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3F654F53" wp14:editId="0F786900">
            <wp:simplePos x="0" y="0"/>
            <wp:positionH relativeFrom="column">
              <wp:posOffset>869315</wp:posOffset>
            </wp:positionH>
            <wp:positionV relativeFrom="paragraph">
              <wp:posOffset>7620</wp:posOffset>
            </wp:positionV>
            <wp:extent cx="2219960" cy="1734820"/>
            <wp:effectExtent l="0" t="0" r="8890" b="0"/>
            <wp:wrapTopAndBottom/>
            <wp:docPr id="1062890736" name="Picture 106289073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8DE3B" w14:textId="71AF89EA" w:rsidR="00C64071" w:rsidRDefault="00C64071" w:rsidP="00C64071">
      <w:pPr>
        <w:pStyle w:val="Heading2"/>
        <w:rPr>
          <w:rFonts w:hint="eastAsia"/>
        </w:rPr>
      </w:pPr>
      <w:bookmarkStart w:id="12" w:name="_Toc149561833"/>
      <w:bookmarkStart w:id="13" w:name="_Toc151983828"/>
      <w:r>
        <w:t>Getting all country data</w:t>
      </w:r>
      <w:bookmarkEnd w:id="12"/>
      <w:r>
        <w:t>.</w:t>
      </w:r>
      <w:bookmarkEnd w:id="13"/>
    </w:p>
    <w:p w14:paraId="49522020" w14:textId="77777777" w:rsidR="00C64071" w:rsidRDefault="00C64071" w:rsidP="00C64071">
      <w:pPr>
        <w:pStyle w:val="ListParagraph"/>
        <w:numPr>
          <w:ilvl w:val="0"/>
          <w:numId w:val="40"/>
        </w:numPr>
      </w:pPr>
      <w:r>
        <w:t xml:space="preserve">Run InstallManager.bat / InstallManager.sh in </w:t>
      </w:r>
      <w:r w:rsidRPr="003E132A">
        <w:rPr>
          <w:color w:val="0DCCBB" w:themeColor="accent1" w:themeShade="BF"/>
        </w:rPr>
        <w:t xml:space="preserve">current API </w:t>
      </w:r>
      <w:r>
        <w:t xml:space="preserve">folder. </w:t>
      </w:r>
    </w:p>
    <w:p w14:paraId="6EA74949" w14:textId="77777777" w:rsidR="00C64071" w:rsidRDefault="00C64071" w:rsidP="00C64071">
      <w:pPr>
        <w:pStyle w:val="ListParagraph"/>
        <w:numPr>
          <w:ilvl w:val="0"/>
          <w:numId w:val="40"/>
        </w:numPr>
      </w:pPr>
      <w:r>
        <w:t xml:space="preserve">Point the Install Manager to a </w:t>
      </w:r>
      <w:r w:rsidRPr="003E132A">
        <w:rPr>
          <w:b/>
          <w:bCs/>
          <w:color w:val="0DCCBB" w:themeColor="accent1" w:themeShade="BF"/>
        </w:rPr>
        <w:t>new and empty</w:t>
      </w:r>
      <w:r w:rsidRPr="003E132A">
        <w:rPr>
          <w:color w:val="0DCCBB" w:themeColor="accent1" w:themeShade="BF"/>
        </w:rPr>
        <w:t xml:space="preserve"> </w:t>
      </w:r>
      <w:r w:rsidRPr="000230F6">
        <w:rPr>
          <w:rStyle w:val="codeChar"/>
          <w:highlight w:val="lightGray"/>
        </w:rPr>
        <w:t>/data</w:t>
      </w:r>
      <w:r>
        <w:t xml:space="preserve"> folder. This will force Install Manager to download all latest available data for all countries allowed by your license key.</w:t>
      </w:r>
    </w:p>
    <w:p w14:paraId="57528DB1" w14:textId="6024BCA9" w:rsidR="00915DAE" w:rsidRPr="00DE593D" w:rsidRDefault="00C64071" w:rsidP="00B06ADC">
      <w:pPr>
        <w:pStyle w:val="ListParagraph"/>
        <w:numPr>
          <w:ilvl w:val="0"/>
          <w:numId w:val="40"/>
        </w:numPr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</w:pPr>
      <w:r>
        <w:t>Ensure to configure your API to point to the new /data folder to ensure it is using latest reference data.</w:t>
      </w:r>
    </w:p>
    <w:sectPr w:rsidR="00915DAE" w:rsidRPr="00DE593D" w:rsidSect="000136B7">
      <w:headerReference w:type="default" r:id="rId38"/>
      <w:footerReference w:type="default" r:id="rId39"/>
      <w:headerReference w:type="first" r:id="rId40"/>
      <w:pgSz w:w="11906" w:h="16838" w:code="9"/>
      <w:pgMar w:top="680" w:right="680" w:bottom="680" w:left="680" w:header="113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C75A8" w14:textId="77777777" w:rsidR="00EF001D" w:rsidRDefault="00EF001D" w:rsidP="00B249B0">
      <w:r>
        <w:separator/>
      </w:r>
    </w:p>
  </w:endnote>
  <w:endnote w:type="continuationSeparator" w:id="0">
    <w:p w14:paraId="385D7543" w14:textId="77777777" w:rsidR="00EF001D" w:rsidRDefault="00EF001D" w:rsidP="00B249B0">
      <w:r>
        <w:continuationSeparator/>
      </w:r>
    </w:p>
  </w:endnote>
  <w:endnote w:type="continuationNotice" w:id="1">
    <w:p w14:paraId="658835AA" w14:textId="77777777" w:rsidR="00EF001D" w:rsidRDefault="00EF001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 Now Text">
    <w:altName w:val="Arial"/>
    <w:panose1 w:val="00000000000000000000"/>
    <w:charset w:val="00"/>
    <w:family w:val="roman"/>
    <w:notTrueType/>
    <w:pitch w:val="default"/>
  </w:font>
  <w:font w:name="Urbane Medium">
    <w:altName w:val="Cambria"/>
    <w:charset w:val="00"/>
    <w:family w:val="roman"/>
    <w:pitch w:val="default"/>
    <w:embedRegular r:id="rId1" w:fontKey="{1CE4297C-9840-4026-BD7C-580796CDAA1E}"/>
    <w:embedBold r:id="rId2" w:fontKey="{A2D01B5F-3E8A-44EB-8A11-4FDBE71695B0}"/>
    <w:embedItalic r:id="rId3" w:fontKey="{5DC1351C-B4DC-4349-9E4E-5917B010172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82D9B42-D88E-49DB-B8E5-65CFA4883D5F}"/>
    <w:embedBold r:id="rId5" w:fontKey="{9705BB2A-3501-4A93-8CE1-D8F17434C491}"/>
  </w:font>
  <w:font w:name="Urbane Demi 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99A95CD-D503-411B-B060-356E33ECD5E0}"/>
    <w:embedBold r:id="rId7" w:fontKey="{459B3C23-DA96-4B65-B5E7-0D925C1EEF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4EB1721-9D9B-49E8-A326-34EF50A99A74}"/>
    <w:embedBold r:id="rId9" w:fontKey="{8CD63A2B-3C2A-4AAA-820D-223FC8B014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C8989" w:themeColor="text2"/>
      </w:rPr>
      <w:id w:val="-1311475605"/>
      <w:docPartObj>
        <w:docPartGallery w:val="Page Numbers (Bottom of Page)"/>
        <w:docPartUnique/>
      </w:docPartObj>
    </w:sdtPr>
    <w:sdtContent>
      <w:sdt>
        <w:sdtPr>
          <w:rPr>
            <w:color w:val="8C8989" w:themeColor="text2"/>
          </w:rPr>
          <w:id w:val="-1705238520"/>
          <w:docPartObj>
            <w:docPartGallery w:val="Page Numbers (Top of Page)"/>
            <w:docPartUnique/>
          </w:docPartObj>
        </w:sdtPr>
        <w:sdtContent>
          <w:p w14:paraId="2C92721E" w14:textId="04F04AE1" w:rsidR="00121FC4" w:rsidRPr="0062118B" w:rsidRDefault="00BF34C6" w:rsidP="00121FC4">
            <w:pPr>
              <w:pStyle w:val="BodyText"/>
              <w:spacing w:before="80"/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10976" behindDoc="0" locked="0" layoutInCell="1" allowOverlap="1" wp14:anchorId="75E6A99D" wp14:editId="3235DE6A">
                  <wp:simplePos x="0" y="0"/>
                  <wp:positionH relativeFrom="margin">
                    <wp:align>right</wp:align>
                  </wp:positionH>
                  <wp:positionV relativeFrom="paragraph">
                    <wp:posOffset>60655</wp:posOffset>
                  </wp:positionV>
                  <wp:extent cx="1017905" cy="292100"/>
                  <wp:effectExtent l="0" t="0" r="0" b="0"/>
                  <wp:wrapThrough wrapText="bothSides">
                    <wp:wrapPolygon edited="0">
                      <wp:start x="808" y="0"/>
                      <wp:lineTo x="0" y="2817"/>
                      <wp:lineTo x="0" y="18313"/>
                      <wp:lineTo x="16574" y="19722"/>
                      <wp:lineTo x="21021" y="19722"/>
                      <wp:lineTo x="21021" y="0"/>
                      <wp:lineTo x="3638" y="0"/>
                      <wp:lineTo x="808" y="0"/>
                    </wp:wrapPolygon>
                  </wp:wrapThrough>
                  <wp:docPr id="10" name="Picture 10" descr="A black and white logo&#10;&#10;Description automatically generated">
                    <a:hlinkClick xmlns:a="http://schemas.openxmlformats.org/drawingml/2006/main" r:id="rId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black and white logo&#10;&#10;Description automatically generated">
                            <a:hlinkClick r:id="rId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FC4" w:rsidRPr="0062118B">
              <w:rPr>
                <w:noProof/>
                <w:color w:val="2B579A"/>
                <w:sz w:val="18"/>
                <w:szCs w:val="18"/>
                <w:shd w:val="clear" w:color="auto" w:fill="E6E6E6"/>
              </w:rPr>
              <w:drawing>
                <wp:anchor distT="0" distB="0" distL="114300" distR="114300" simplePos="0" relativeHeight="251624960" behindDoc="0" locked="0" layoutInCell="1" allowOverlap="1" wp14:anchorId="2ED0B48A" wp14:editId="550F4A98">
                  <wp:simplePos x="0" y="0"/>
                  <wp:positionH relativeFrom="column">
                    <wp:posOffset>8436898</wp:posOffset>
                  </wp:positionH>
                  <wp:positionV relativeFrom="paragraph">
                    <wp:posOffset>17549</wp:posOffset>
                  </wp:positionV>
                  <wp:extent cx="1562100" cy="530860"/>
                  <wp:effectExtent l="0" t="0" r="0" b="2540"/>
                  <wp:wrapThrough wrapText="bothSides">
                    <wp:wrapPolygon edited="0">
                      <wp:start x="2371" y="0"/>
                      <wp:lineTo x="0" y="3876"/>
                      <wp:lineTo x="0" y="20153"/>
                      <wp:lineTo x="16595" y="20928"/>
                      <wp:lineTo x="21337" y="20928"/>
                      <wp:lineTo x="21337" y="4651"/>
                      <wp:lineTo x="4215" y="0"/>
                      <wp:lineTo x="2371" y="0"/>
                    </wp:wrapPolygon>
                  </wp:wrapThrough>
                  <wp:docPr id="36" name="Picture 3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83" descr="Logo&#10;&#10;Description automatically generated"/>
                          <pic:cNvPicPr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FC4" w:rsidRPr="0062118B">
              <w:rPr>
                <w:rFonts w:ascii="Verdana" w:hAnsi="Verdana"/>
                <w:color w:val="575756"/>
                <w:sz w:val="18"/>
                <w:szCs w:val="18"/>
              </w:rPr>
              <w:t xml:space="preserve">GBG Loqate, </w:t>
            </w:r>
            <w:r w:rsidR="00121FC4" w:rsidRPr="0062118B">
              <w:rPr>
                <w:rFonts w:ascii="Arial" w:hAnsi="Arial" w:cs="Arial"/>
                <w:color w:val="19263F"/>
                <w:sz w:val="18"/>
                <w:szCs w:val="18"/>
                <w:shd w:val="clear" w:color="auto" w:fill="FFFFFF"/>
              </w:rPr>
              <w:t>3101 Park Blvd, Suite 01-105, Palo Alto, CA 94306-2233,</w:t>
            </w:r>
            <w:r w:rsidR="00121FC4" w:rsidRPr="0062118B">
              <w:rPr>
                <w:rFonts w:ascii="Verdana" w:hAnsi="Verdana"/>
                <w:color w:val="575756"/>
                <w:sz w:val="18"/>
                <w:szCs w:val="18"/>
              </w:rPr>
              <w:t xml:space="preserve"> </w:t>
            </w:r>
            <w:proofErr w:type="gramStart"/>
            <w:r w:rsidR="00121FC4" w:rsidRPr="0062118B">
              <w:rPr>
                <w:rFonts w:ascii="Verdana" w:hAnsi="Verdana"/>
                <w:color w:val="575756"/>
                <w:sz w:val="18"/>
                <w:szCs w:val="18"/>
              </w:rPr>
              <w:t>USA</w:t>
            </w:r>
            <w:proofErr w:type="gramEnd"/>
            <w:r w:rsidR="00121FC4" w:rsidRPr="0062118B">
              <w:rPr>
                <w:rFonts w:ascii="Verdana" w:hAnsi="Verdana"/>
                <w:color w:val="575756"/>
                <w:sz w:val="18"/>
                <w:szCs w:val="18"/>
              </w:rPr>
              <w:t xml:space="preserve">                                                    </w:t>
            </w:r>
          </w:p>
          <w:p w14:paraId="1FC09353" w14:textId="253F7CC8" w:rsidR="00E73DF6" w:rsidRDefault="00121FC4" w:rsidP="00B249B0">
            <w:pPr>
              <w:pStyle w:val="Footer"/>
            </w:pPr>
            <w:r w:rsidRPr="0062118B">
              <w:rPr>
                <w:rFonts w:ascii="Verdana" w:hAnsi="Verdana"/>
                <w:noProof/>
                <w:color w:val="auto"/>
                <w:sz w:val="18"/>
                <w:szCs w:val="18"/>
                <w:shd w:val="clear" w:color="auto" w:fill="E6E6E6"/>
              </w:rPr>
              <mc:AlternateContent>
                <mc:Choice Requires="wpg">
                  <w:drawing>
                    <wp:anchor distT="0" distB="0" distL="114300" distR="114300" simplePos="0" relativeHeight="251690496" behindDoc="1" locked="0" layoutInCell="1" allowOverlap="1" wp14:anchorId="0E5D387C" wp14:editId="7F3BBFB1">
                      <wp:simplePos x="0" y="0"/>
                      <wp:positionH relativeFrom="column">
                        <wp:posOffset>2421890</wp:posOffset>
                      </wp:positionH>
                      <wp:positionV relativeFrom="paragraph">
                        <wp:posOffset>83185</wp:posOffset>
                      </wp:positionV>
                      <wp:extent cx="80645" cy="66675"/>
                      <wp:effectExtent l="8890" t="635" r="5715" b="8890"/>
                      <wp:wrapNone/>
                      <wp:docPr id="447671769" name="Group 447671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645" cy="66675"/>
                                <a:chOff x="4274" y="14701"/>
                                <a:chExt cx="127" cy="105"/>
                              </a:xfrm>
                            </wpg:grpSpPr>
                            <wps:wsp>
                              <wps:cNvPr id="211388689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74" y="14701"/>
                                  <a:ext cx="127" cy="105"/>
                                </a:xfrm>
                                <a:custGeom>
                                  <a:avLst/>
                                  <a:gdLst>
                                    <a:gd name="T0" fmla="+- 0 4286 4274"/>
                                    <a:gd name="T1" fmla="*/ T0 w 127"/>
                                    <a:gd name="T2" fmla="+- 0 14764 14701"/>
                                    <a:gd name="T3" fmla="*/ 14764 h 105"/>
                                    <a:gd name="T4" fmla="+- 0 4290 4274"/>
                                    <a:gd name="T5" fmla="*/ T4 w 127"/>
                                    <a:gd name="T6" fmla="+- 0 14775 14701"/>
                                    <a:gd name="T7" fmla="*/ 14775 h 105"/>
                                    <a:gd name="T8" fmla="+- 0 4299 4274"/>
                                    <a:gd name="T9" fmla="*/ T8 w 127"/>
                                    <a:gd name="T10" fmla="+- 0 14783 14701"/>
                                    <a:gd name="T11" fmla="*/ 14783 h 105"/>
                                    <a:gd name="T12" fmla="+- 0 4311 4274"/>
                                    <a:gd name="T13" fmla="*/ T12 w 127"/>
                                    <a:gd name="T14" fmla="+- 0 14783 14701"/>
                                    <a:gd name="T15" fmla="*/ 14783 h 105"/>
                                    <a:gd name="T16" fmla="+- 0 4302 4274"/>
                                    <a:gd name="T17" fmla="*/ T16 w 127"/>
                                    <a:gd name="T18" fmla="+- 0 14790 14701"/>
                                    <a:gd name="T19" fmla="*/ 14790 h 105"/>
                                    <a:gd name="T20" fmla="+- 0 4290 4274"/>
                                    <a:gd name="T21" fmla="*/ T20 w 127"/>
                                    <a:gd name="T22" fmla="+- 0 14794 14701"/>
                                    <a:gd name="T23" fmla="*/ 14794 h 105"/>
                                    <a:gd name="T24" fmla="+- 0 4274 4274"/>
                                    <a:gd name="T25" fmla="*/ T24 w 127"/>
                                    <a:gd name="T26" fmla="+- 0 14794 14701"/>
                                    <a:gd name="T27" fmla="*/ 14794 h 105"/>
                                    <a:gd name="T28" fmla="+- 0 4280 4274"/>
                                    <a:gd name="T29" fmla="*/ T28 w 127"/>
                                    <a:gd name="T30" fmla="+- 0 14798 14701"/>
                                    <a:gd name="T31" fmla="*/ 14798 h 105"/>
                                    <a:gd name="T32" fmla="+- 0 4297 4274"/>
                                    <a:gd name="T33" fmla="*/ T32 w 127"/>
                                    <a:gd name="T34" fmla="+- 0 14804 14701"/>
                                    <a:gd name="T35" fmla="*/ 14804 h 105"/>
                                    <a:gd name="T36" fmla="+- 0 4321 4274"/>
                                    <a:gd name="T37" fmla="*/ T36 w 127"/>
                                    <a:gd name="T38" fmla="+- 0 14805 14701"/>
                                    <a:gd name="T39" fmla="*/ 14805 h 105"/>
                                    <a:gd name="T40" fmla="+- 0 4344 4274"/>
                                    <a:gd name="T41" fmla="*/ T40 w 127"/>
                                    <a:gd name="T42" fmla="+- 0 14799 14701"/>
                                    <a:gd name="T43" fmla="*/ 14799 h 105"/>
                                    <a:gd name="T44" fmla="+- 0 4352 4274"/>
                                    <a:gd name="T45" fmla="*/ T44 w 127"/>
                                    <a:gd name="T46" fmla="+- 0 14794 14701"/>
                                    <a:gd name="T47" fmla="*/ 14794 h 105"/>
                                    <a:gd name="T48" fmla="+- 0 4290 4274"/>
                                    <a:gd name="T49" fmla="*/ T48 w 127"/>
                                    <a:gd name="T50" fmla="+- 0 14794 14701"/>
                                    <a:gd name="T51" fmla="*/ 14794 h 105"/>
                                    <a:gd name="T52" fmla="+- 0 4352 4274"/>
                                    <a:gd name="T53" fmla="*/ T52 w 127"/>
                                    <a:gd name="T54" fmla="+- 0 14794 14701"/>
                                    <a:gd name="T55" fmla="*/ 14794 h 105"/>
                                    <a:gd name="T56" fmla="+- 0 4363 4274"/>
                                    <a:gd name="T57" fmla="*/ T56 w 127"/>
                                    <a:gd name="T58" fmla="+- 0 14786 14701"/>
                                    <a:gd name="T59" fmla="*/ 14786 h 105"/>
                                    <a:gd name="T60" fmla="+- 0 4377 4274"/>
                                    <a:gd name="T61" fmla="*/ T60 w 127"/>
                                    <a:gd name="T62" fmla="+- 0 14770 14701"/>
                                    <a:gd name="T63" fmla="*/ 14770 h 105"/>
                                    <a:gd name="T64" fmla="+- 0 4379 4274"/>
                                    <a:gd name="T65" fmla="*/ T64 w 127"/>
                                    <a:gd name="T66" fmla="+- 0 14765 14701"/>
                                    <a:gd name="T67" fmla="*/ 14765 h 105"/>
                                    <a:gd name="T68" fmla="+- 0 4294 4274"/>
                                    <a:gd name="T69" fmla="*/ T68 w 127"/>
                                    <a:gd name="T70" fmla="+- 0 14765 14701"/>
                                    <a:gd name="T71" fmla="*/ 14765 h 105"/>
                                    <a:gd name="T72" fmla="+- 0 4288 4274"/>
                                    <a:gd name="T73" fmla="*/ T72 w 127"/>
                                    <a:gd name="T74" fmla="+- 0 14765 14701"/>
                                    <a:gd name="T75" fmla="*/ 14765 h 105"/>
                                    <a:gd name="T76" fmla="+- 0 4286 4274"/>
                                    <a:gd name="T77" fmla="*/ T76 w 127"/>
                                    <a:gd name="T78" fmla="+- 0 14764 14701"/>
                                    <a:gd name="T79" fmla="*/ 14764 h 1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27" h="105">
                                      <a:moveTo>
                                        <a:pt x="12" y="63"/>
                                      </a:moveTo>
                                      <a:lnTo>
                                        <a:pt x="16" y="74"/>
                                      </a:lnTo>
                                      <a:lnTo>
                                        <a:pt x="25" y="82"/>
                                      </a:lnTo>
                                      <a:lnTo>
                                        <a:pt x="37" y="82"/>
                                      </a:lnTo>
                                      <a:lnTo>
                                        <a:pt x="28" y="89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6" y="97"/>
                                      </a:lnTo>
                                      <a:lnTo>
                                        <a:pt x="23" y="103"/>
                                      </a:lnTo>
                                      <a:lnTo>
                                        <a:pt x="47" y="104"/>
                                      </a:lnTo>
                                      <a:lnTo>
                                        <a:pt x="70" y="98"/>
                                      </a:lnTo>
                                      <a:lnTo>
                                        <a:pt x="78" y="93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78" y="93"/>
                                      </a:lnTo>
                                      <a:lnTo>
                                        <a:pt x="89" y="85"/>
                                      </a:lnTo>
                                      <a:lnTo>
                                        <a:pt x="103" y="69"/>
                                      </a:lnTo>
                                      <a:lnTo>
                                        <a:pt x="105" y="64"/>
                                      </a:lnTo>
                                      <a:lnTo>
                                        <a:pt x="20" y="64"/>
                                      </a:lnTo>
                                      <a:lnTo>
                                        <a:pt x="14" y="64"/>
                                      </a:lnTo>
                                      <a:lnTo>
                                        <a:pt x="12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4801330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74" y="14701"/>
                                  <a:ext cx="127" cy="105"/>
                                </a:xfrm>
                                <a:custGeom>
                                  <a:avLst/>
                                  <a:gdLst>
                                    <a:gd name="T0" fmla="+- 0 4277 4274"/>
                                    <a:gd name="T1" fmla="*/ T0 w 127"/>
                                    <a:gd name="T2" fmla="+- 0 14738 14701"/>
                                    <a:gd name="T3" fmla="*/ 14738 h 105"/>
                                    <a:gd name="T4" fmla="+- 0 4277 4274"/>
                                    <a:gd name="T5" fmla="*/ T4 w 127"/>
                                    <a:gd name="T6" fmla="+- 0 14751 14701"/>
                                    <a:gd name="T7" fmla="*/ 14751 h 105"/>
                                    <a:gd name="T8" fmla="+- 0 4286 4274"/>
                                    <a:gd name="T9" fmla="*/ T8 w 127"/>
                                    <a:gd name="T10" fmla="+- 0 14761 14701"/>
                                    <a:gd name="T11" fmla="*/ 14761 h 105"/>
                                    <a:gd name="T12" fmla="+- 0 4298 4274"/>
                                    <a:gd name="T13" fmla="*/ T12 w 127"/>
                                    <a:gd name="T14" fmla="+- 0 14764 14701"/>
                                    <a:gd name="T15" fmla="*/ 14764 h 105"/>
                                    <a:gd name="T16" fmla="+- 0 4296 4274"/>
                                    <a:gd name="T17" fmla="*/ T16 w 127"/>
                                    <a:gd name="T18" fmla="+- 0 14765 14701"/>
                                    <a:gd name="T19" fmla="*/ 14765 h 105"/>
                                    <a:gd name="T20" fmla="+- 0 4294 4274"/>
                                    <a:gd name="T21" fmla="*/ T20 w 127"/>
                                    <a:gd name="T22" fmla="+- 0 14765 14701"/>
                                    <a:gd name="T23" fmla="*/ 14765 h 105"/>
                                    <a:gd name="T24" fmla="+- 0 4379 4274"/>
                                    <a:gd name="T25" fmla="*/ T24 w 127"/>
                                    <a:gd name="T26" fmla="+- 0 14765 14701"/>
                                    <a:gd name="T27" fmla="*/ 14765 h 105"/>
                                    <a:gd name="T28" fmla="+- 0 4385 4274"/>
                                    <a:gd name="T29" fmla="*/ T28 w 127"/>
                                    <a:gd name="T30" fmla="+- 0 14750 14701"/>
                                    <a:gd name="T31" fmla="*/ 14750 h 105"/>
                                    <a:gd name="T32" fmla="+- 0 4386 4274"/>
                                    <a:gd name="T33" fmla="*/ T32 w 127"/>
                                    <a:gd name="T34" fmla="+- 0 14741 14701"/>
                                    <a:gd name="T35" fmla="*/ 14741 h 105"/>
                                    <a:gd name="T36" fmla="+- 0 4289 4274"/>
                                    <a:gd name="T37" fmla="*/ T36 w 127"/>
                                    <a:gd name="T38" fmla="+- 0 14741 14701"/>
                                    <a:gd name="T39" fmla="*/ 14741 h 105"/>
                                    <a:gd name="T40" fmla="+- 0 4285 4274"/>
                                    <a:gd name="T41" fmla="*/ T40 w 127"/>
                                    <a:gd name="T42" fmla="+- 0 14741 14701"/>
                                    <a:gd name="T43" fmla="*/ 14741 h 105"/>
                                    <a:gd name="T44" fmla="+- 0 4280 4274"/>
                                    <a:gd name="T45" fmla="*/ T44 w 127"/>
                                    <a:gd name="T46" fmla="+- 0 14740 14701"/>
                                    <a:gd name="T47" fmla="*/ 14740 h 105"/>
                                    <a:gd name="T48" fmla="+- 0 4277 4274"/>
                                    <a:gd name="T49" fmla="*/ T48 w 127"/>
                                    <a:gd name="T50" fmla="+- 0 14738 14701"/>
                                    <a:gd name="T51" fmla="*/ 14738 h 1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27" h="105">
                                      <a:moveTo>
                                        <a:pt x="3" y="37"/>
                                      </a:moveTo>
                                      <a:lnTo>
                                        <a:pt x="3" y="50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24" y="63"/>
                                      </a:lnTo>
                                      <a:lnTo>
                                        <a:pt x="22" y="64"/>
                                      </a:lnTo>
                                      <a:lnTo>
                                        <a:pt x="20" y="64"/>
                                      </a:lnTo>
                                      <a:lnTo>
                                        <a:pt x="105" y="64"/>
                                      </a:lnTo>
                                      <a:lnTo>
                                        <a:pt x="111" y="49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11" y="40"/>
                                      </a:lnTo>
                                      <a:lnTo>
                                        <a:pt x="6" y="39"/>
                                      </a:lnTo>
                                      <a:lnTo>
                                        <a:pt x="3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8603965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74" y="14701"/>
                                  <a:ext cx="127" cy="105"/>
                                </a:xfrm>
                                <a:custGeom>
                                  <a:avLst/>
                                  <a:gdLst>
                                    <a:gd name="T0" fmla="+- 0 4281 4274"/>
                                    <a:gd name="T1" fmla="*/ T0 w 127"/>
                                    <a:gd name="T2" fmla="+- 0 14706 14701"/>
                                    <a:gd name="T3" fmla="*/ 14706 h 105"/>
                                    <a:gd name="T4" fmla="+- 0 4278 4274"/>
                                    <a:gd name="T5" fmla="*/ T4 w 127"/>
                                    <a:gd name="T6" fmla="+- 0 14710 14701"/>
                                    <a:gd name="T7" fmla="*/ 14710 h 105"/>
                                    <a:gd name="T8" fmla="+- 0 4277 4274"/>
                                    <a:gd name="T9" fmla="*/ T8 w 127"/>
                                    <a:gd name="T10" fmla="+- 0 14714 14701"/>
                                    <a:gd name="T11" fmla="*/ 14714 h 105"/>
                                    <a:gd name="T12" fmla="+- 0 4277 4274"/>
                                    <a:gd name="T13" fmla="*/ T12 w 127"/>
                                    <a:gd name="T14" fmla="+- 0 14728 14701"/>
                                    <a:gd name="T15" fmla="*/ 14728 h 105"/>
                                    <a:gd name="T16" fmla="+- 0 4282 4274"/>
                                    <a:gd name="T17" fmla="*/ T16 w 127"/>
                                    <a:gd name="T18" fmla="+- 0 14736 14701"/>
                                    <a:gd name="T19" fmla="*/ 14736 h 105"/>
                                    <a:gd name="T20" fmla="+- 0 4289 4274"/>
                                    <a:gd name="T21" fmla="*/ T20 w 127"/>
                                    <a:gd name="T22" fmla="+- 0 14741 14701"/>
                                    <a:gd name="T23" fmla="*/ 14741 h 105"/>
                                    <a:gd name="T24" fmla="+- 0 4386 4274"/>
                                    <a:gd name="T25" fmla="*/ T24 w 127"/>
                                    <a:gd name="T26" fmla="+- 0 14741 14701"/>
                                    <a:gd name="T27" fmla="*/ 14741 h 105"/>
                                    <a:gd name="T28" fmla="+- 0 4387 4274"/>
                                    <a:gd name="T29" fmla="*/ T28 w 127"/>
                                    <a:gd name="T30" fmla="+- 0 14733 14701"/>
                                    <a:gd name="T31" fmla="*/ 14733 h 105"/>
                                    <a:gd name="T32" fmla="+- 0 4334 4274"/>
                                    <a:gd name="T33" fmla="*/ T32 w 127"/>
                                    <a:gd name="T34" fmla="+- 0 14733 14701"/>
                                    <a:gd name="T35" fmla="*/ 14733 h 105"/>
                                    <a:gd name="T36" fmla="+- 0 4314 4274"/>
                                    <a:gd name="T37" fmla="*/ T36 w 127"/>
                                    <a:gd name="T38" fmla="+- 0 14729 14701"/>
                                    <a:gd name="T39" fmla="*/ 14729 h 105"/>
                                    <a:gd name="T40" fmla="+- 0 4295 4274"/>
                                    <a:gd name="T41" fmla="*/ T40 w 127"/>
                                    <a:gd name="T42" fmla="+- 0 14719 14701"/>
                                    <a:gd name="T43" fmla="*/ 14719 h 105"/>
                                    <a:gd name="T44" fmla="+- 0 4281 4274"/>
                                    <a:gd name="T45" fmla="*/ T44 w 127"/>
                                    <a:gd name="T46" fmla="+- 0 14706 14701"/>
                                    <a:gd name="T47" fmla="*/ 14706 h 1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127" h="105">
                                      <a:moveTo>
                                        <a:pt x="7" y="5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13" y="32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4572151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74" y="14701"/>
                                  <a:ext cx="127" cy="105"/>
                                </a:xfrm>
                                <a:custGeom>
                                  <a:avLst/>
                                  <a:gdLst>
                                    <a:gd name="T0" fmla="+- 0 4369 4274"/>
                                    <a:gd name="T1" fmla="*/ T0 w 127"/>
                                    <a:gd name="T2" fmla="+- 0 14701 14701"/>
                                    <a:gd name="T3" fmla="*/ 14701 h 105"/>
                                    <a:gd name="T4" fmla="+- 0 4346 4274"/>
                                    <a:gd name="T5" fmla="*/ T4 w 127"/>
                                    <a:gd name="T6" fmla="+- 0 14701 14701"/>
                                    <a:gd name="T7" fmla="*/ 14701 h 105"/>
                                    <a:gd name="T8" fmla="+- 0 4335 4274"/>
                                    <a:gd name="T9" fmla="*/ T8 w 127"/>
                                    <a:gd name="T10" fmla="+- 0 14713 14701"/>
                                    <a:gd name="T11" fmla="*/ 14713 h 105"/>
                                    <a:gd name="T12" fmla="+- 0 4335 4274"/>
                                    <a:gd name="T13" fmla="*/ T12 w 127"/>
                                    <a:gd name="T14" fmla="+- 0 14730 14701"/>
                                    <a:gd name="T15" fmla="*/ 14730 h 105"/>
                                    <a:gd name="T16" fmla="+- 0 4335 4274"/>
                                    <a:gd name="T17" fmla="*/ T16 w 127"/>
                                    <a:gd name="T18" fmla="+- 0 14731 14701"/>
                                    <a:gd name="T19" fmla="*/ 14731 h 105"/>
                                    <a:gd name="T20" fmla="+- 0 4334 4274"/>
                                    <a:gd name="T21" fmla="*/ T20 w 127"/>
                                    <a:gd name="T22" fmla="+- 0 14733 14701"/>
                                    <a:gd name="T23" fmla="*/ 14733 h 105"/>
                                    <a:gd name="T24" fmla="+- 0 4387 4274"/>
                                    <a:gd name="T25" fmla="*/ T24 w 127"/>
                                    <a:gd name="T26" fmla="+- 0 14733 14701"/>
                                    <a:gd name="T27" fmla="*/ 14733 h 105"/>
                                    <a:gd name="T28" fmla="+- 0 4387 4274"/>
                                    <a:gd name="T29" fmla="*/ T28 w 127"/>
                                    <a:gd name="T30" fmla="+- 0 14731 14701"/>
                                    <a:gd name="T31" fmla="*/ 14731 h 105"/>
                                    <a:gd name="T32" fmla="+- 0 4388 4274"/>
                                    <a:gd name="T33" fmla="*/ T32 w 127"/>
                                    <a:gd name="T34" fmla="+- 0 14727 14701"/>
                                    <a:gd name="T35" fmla="*/ 14727 h 105"/>
                                    <a:gd name="T36" fmla="+- 0 4393 4274"/>
                                    <a:gd name="T37" fmla="*/ T36 w 127"/>
                                    <a:gd name="T38" fmla="+- 0 14723 14701"/>
                                    <a:gd name="T39" fmla="*/ 14723 h 105"/>
                                    <a:gd name="T40" fmla="+- 0 4397 4274"/>
                                    <a:gd name="T41" fmla="*/ T40 w 127"/>
                                    <a:gd name="T42" fmla="+- 0 14719 14701"/>
                                    <a:gd name="T43" fmla="*/ 14719 h 105"/>
                                    <a:gd name="T44" fmla="+- 0 4398 4274"/>
                                    <a:gd name="T45" fmla="*/ T44 w 127"/>
                                    <a:gd name="T46" fmla="+- 0 14717 14701"/>
                                    <a:gd name="T47" fmla="*/ 14717 h 105"/>
                                    <a:gd name="T48" fmla="+- 0 4386 4274"/>
                                    <a:gd name="T49" fmla="*/ T48 w 127"/>
                                    <a:gd name="T50" fmla="+- 0 14717 14701"/>
                                    <a:gd name="T51" fmla="*/ 14717 h 105"/>
                                    <a:gd name="T52" fmla="+- 0 4391 4274"/>
                                    <a:gd name="T53" fmla="*/ T52 w 127"/>
                                    <a:gd name="T54" fmla="+- 0 14714 14701"/>
                                    <a:gd name="T55" fmla="*/ 14714 h 105"/>
                                    <a:gd name="T56" fmla="+- 0 4395 4274"/>
                                    <a:gd name="T57" fmla="*/ T56 w 127"/>
                                    <a:gd name="T58" fmla="+- 0 14709 14701"/>
                                    <a:gd name="T59" fmla="*/ 14709 h 105"/>
                                    <a:gd name="T60" fmla="+- 0 4380 4274"/>
                                    <a:gd name="T61" fmla="*/ T60 w 127"/>
                                    <a:gd name="T62" fmla="+- 0 14709 14701"/>
                                    <a:gd name="T63" fmla="*/ 14709 h 105"/>
                                    <a:gd name="T64" fmla="+- 0 4376 4274"/>
                                    <a:gd name="T65" fmla="*/ T64 w 127"/>
                                    <a:gd name="T66" fmla="+- 0 14704 14701"/>
                                    <a:gd name="T67" fmla="*/ 14704 h 105"/>
                                    <a:gd name="T68" fmla="+- 0 4369 4274"/>
                                    <a:gd name="T69" fmla="*/ T68 w 127"/>
                                    <a:gd name="T70" fmla="+- 0 14701 14701"/>
                                    <a:gd name="T71" fmla="*/ 14701 h 1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127" h="105">
                                      <a:moveTo>
                                        <a:pt x="95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61" y="29"/>
                                      </a:lnTo>
                                      <a:lnTo>
                                        <a:pt x="61" y="30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113" y="32"/>
                                      </a:lnTo>
                                      <a:lnTo>
                                        <a:pt x="113" y="30"/>
                                      </a:lnTo>
                                      <a:lnTo>
                                        <a:pt x="114" y="26"/>
                                      </a:lnTo>
                                      <a:lnTo>
                                        <a:pt x="119" y="22"/>
                                      </a:lnTo>
                                      <a:lnTo>
                                        <a:pt x="123" y="18"/>
                                      </a:lnTo>
                                      <a:lnTo>
                                        <a:pt x="124" y="16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17" y="13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106" y="8"/>
                                      </a:lnTo>
                                      <a:lnTo>
                                        <a:pt x="102" y="3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998065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74" y="14701"/>
                                  <a:ext cx="127" cy="105"/>
                                </a:xfrm>
                                <a:custGeom>
                                  <a:avLst/>
                                  <a:gdLst>
                                    <a:gd name="T0" fmla="+- 0 4401 4274"/>
                                    <a:gd name="T1" fmla="*/ T0 w 127"/>
                                    <a:gd name="T2" fmla="+- 0 14713 14701"/>
                                    <a:gd name="T3" fmla="*/ 14713 h 105"/>
                                    <a:gd name="T4" fmla="+- 0 4396 4274"/>
                                    <a:gd name="T5" fmla="*/ T4 w 127"/>
                                    <a:gd name="T6" fmla="+- 0 14715 14701"/>
                                    <a:gd name="T7" fmla="*/ 14715 h 105"/>
                                    <a:gd name="T8" fmla="+- 0 4391 4274"/>
                                    <a:gd name="T9" fmla="*/ T8 w 127"/>
                                    <a:gd name="T10" fmla="+- 0 14717 14701"/>
                                    <a:gd name="T11" fmla="*/ 14717 h 105"/>
                                    <a:gd name="T12" fmla="+- 0 4386 4274"/>
                                    <a:gd name="T13" fmla="*/ T12 w 127"/>
                                    <a:gd name="T14" fmla="+- 0 14717 14701"/>
                                    <a:gd name="T15" fmla="*/ 14717 h 105"/>
                                    <a:gd name="T16" fmla="+- 0 4398 4274"/>
                                    <a:gd name="T17" fmla="*/ T16 w 127"/>
                                    <a:gd name="T18" fmla="+- 0 14717 14701"/>
                                    <a:gd name="T19" fmla="*/ 14717 h 105"/>
                                    <a:gd name="T20" fmla="+- 0 4401 4274"/>
                                    <a:gd name="T21" fmla="*/ T20 w 127"/>
                                    <a:gd name="T22" fmla="+- 0 14713 14701"/>
                                    <a:gd name="T23" fmla="*/ 14713 h 1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7" h="105">
                                      <a:moveTo>
                                        <a:pt x="127" y="12"/>
                                      </a:moveTo>
                                      <a:lnTo>
                                        <a:pt x="122" y="14"/>
                                      </a:lnTo>
                                      <a:lnTo>
                                        <a:pt x="117" y="16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24" y="16"/>
                                      </a:lnTo>
                                      <a:lnTo>
                                        <a:pt x="12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7156036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74" y="14701"/>
                                  <a:ext cx="127" cy="105"/>
                                </a:xfrm>
                                <a:custGeom>
                                  <a:avLst/>
                                  <a:gdLst>
                                    <a:gd name="T0" fmla="+- 0 4397 4274"/>
                                    <a:gd name="T1" fmla="*/ T0 w 127"/>
                                    <a:gd name="T2" fmla="+- 0 14703 14701"/>
                                    <a:gd name="T3" fmla="*/ 14703 h 105"/>
                                    <a:gd name="T4" fmla="+- 0 4392 4274"/>
                                    <a:gd name="T5" fmla="*/ T4 w 127"/>
                                    <a:gd name="T6" fmla="+- 0 14706 14701"/>
                                    <a:gd name="T7" fmla="*/ 14706 h 105"/>
                                    <a:gd name="T8" fmla="+- 0 4386 4274"/>
                                    <a:gd name="T9" fmla="*/ T8 w 127"/>
                                    <a:gd name="T10" fmla="+- 0 14708 14701"/>
                                    <a:gd name="T11" fmla="*/ 14708 h 105"/>
                                    <a:gd name="T12" fmla="+- 0 4380 4274"/>
                                    <a:gd name="T13" fmla="*/ T12 w 127"/>
                                    <a:gd name="T14" fmla="+- 0 14709 14701"/>
                                    <a:gd name="T15" fmla="*/ 14709 h 105"/>
                                    <a:gd name="T16" fmla="+- 0 4395 4274"/>
                                    <a:gd name="T17" fmla="*/ T16 w 127"/>
                                    <a:gd name="T18" fmla="+- 0 14709 14701"/>
                                    <a:gd name="T19" fmla="*/ 14709 h 105"/>
                                    <a:gd name="T20" fmla="+- 0 4395 4274"/>
                                    <a:gd name="T21" fmla="*/ T20 w 127"/>
                                    <a:gd name="T22" fmla="+- 0 14709 14701"/>
                                    <a:gd name="T23" fmla="*/ 14709 h 105"/>
                                    <a:gd name="T24" fmla="+- 0 4397 4274"/>
                                    <a:gd name="T25" fmla="*/ T24 w 127"/>
                                    <a:gd name="T26" fmla="+- 0 14703 14701"/>
                                    <a:gd name="T27" fmla="*/ 14703 h 1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27" h="105">
                                      <a:moveTo>
                                        <a:pt x="123" y="2"/>
                                      </a:moveTo>
                                      <a:lnTo>
                                        <a:pt x="118" y="5"/>
                                      </a:lnTo>
                                      <a:lnTo>
                                        <a:pt x="112" y="7"/>
                                      </a:lnTo>
                                      <a:lnTo>
                                        <a:pt x="106" y="8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12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F3020B" id="Group 447671769" o:spid="_x0000_s1026" style="position:absolute;margin-left:190.7pt;margin-top:6.55pt;width:6.35pt;height:5.25pt;z-index:-251625984" coordorigin="4274,14701" coordsize="127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">
                      <v:shape id="Freeform 44" o:spid="_x0000_s1027" style="position:absolute;left:4274;top:14701;width:127;height:105;visibility:visible;mso-wrap-style:square;v-text-anchor:top" coordsize="12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" path="m12,63r4,11l25,82r12,l28,89,16,93,,93r6,4l23,103r24,1l70,98r8,-5l16,93r62,l89,85,103,69r2,-5l20,64r-6,l12,63xe" stroked="f">
                        <v:path arrowok="t" o:connecttype="custom" o:connectlocs="12,14764;16,14775;25,14783;37,14783;28,14790;16,14794;0,14794;6,14798;23,14804;47,14805;70,14799;78,14794;16,14794;78,14794;89,14786;103,14770;105,14765;20,14765;14,14765;12,14764" o:connectangles="0,0,0,0,0,0,0,0,0,0,0,0,0,0,0,0,0,0,0,0"/>
                      </v:shape>
                      <v:shape id="Freeform 45" o:spid="_x0000_s1028" style="position:absolute;left:4274;top:14701;width:127;height:105;visibility:visible;mso-wrap-style:square;v-text-anchor:top" coordsize="12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" path="m3,37r,13l12,60r12,3l22,64r-2,l105,64r6,-15l112,40r-97,l11,40,6,39,3,37xe" stroked="f">
                        <v:path arrowok="t" o:connecttype="custom" o:connectlocs="3,14738;3,14751;12,14761;24,14764;22,14765;20,14765;105,14765;111,14750;112,14741;15,14741;11,14741;6,14740;3,14738" o:connectangles="0,0,0,0,0,0,0,0,0,0,0,0,0"/>
                      </v:shape>
                      <v:shape id="Freeform 46" o:spid="_x0000_s1029" style="position:absolute;left:4274;top:14701;width:127;height:105;visibility:visible;mso-wrap-style:square;v-text-anchor:top" coordsize="12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" path="m7,5l4,9,3,13r,14l8,35r7,5l112,40r1,-8l60,32,40,28,21,18,7,5xe" stroked="f">
                        <v:path arrowok="t" o:connecttype="custom" o:connectlocs="7,14706;4,14710;3,14714;3,14728;8,14736;15,14741;112,14741;113,14733;60,14733;40,14729;21,14719;7,14706" o:connectangles="0,0,0,0,0,0,0,0,0,0,0,0"/>
                      </v:shape>
                      <v:shape id="Freeform 47" o:spid="_x0000_s1030" style="position:absolute;left:4274;top:14701;width:127;height:105;visibility:visible;mso-wrap-style:square;v-text-anchor:top" coordsize="12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" path="m95,l72,,61,12r,17l61,30r-1,2l113,32r,-2l114,26r5,-4l123,18r1,-2l112,16r5,-3l121,8r-15,l102,3,95,xe" stroked="f">
                        <v:path arrowok="t" o:connecttype="custom" o:connectlocs="95,14701;72,14701;61,14713;61,14730;61,14731;60,14733;113,14733;113,14731;114,14727;119,14723;123,14719;124,14717;112,14717;117,14714;121,14709;106,14709;102,14704;95,14701" o:connectangles="0,0,0,0,0,0,0,0,0,0,0,0,0,0,0,0,0,0"/>
                      </v:shape>
                      <v:shape id="Freeform 48" o:spid="_x0000_s1031" style="position:absolute;left:4274;top:14701;width:127;height:105;visibility:visible;mso-wrap-style:square;v-text-anchor:top" coordsize="12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" path="m127,12r-5,2l117,16r-5,l124,16r3,-4xe" stroked="f">
                        <v:path arrowok="t" o:connecttype="custom" o:connectlocs="127,14713;122,14715;117,14717;112,14717;124,14717;127,14713" o:connectangles="0,0,0,0,0,0"/>
                      </v:shape>
                      <v:shape id="Freeform 49" o:spid="_x0000_s1032" style="position:absolute;left:4274;top:14701;width:127;height:105;visibility:visible;mso-wrap-style:square;v-text-anchor:top" coordsize="12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" path="m123,2r-5,3l112,7r-6,1l121,8r2,-6xe" stroked="f">
                        <v:path arrowok="t" o:connecttype="custom" o:connectlocs="123,14703;118,14706;112,14708;106,14709;121,14709;121,14709;123,14703" o:connectangles="0,0,0,0,0,0,0"/>
                      </v:shape>
                    </v:group>
                  </w:pict>
                </mc:Fallback>
              </mc:AlternateContent>
            </w:r>
            <w:r w:rsidRPr="0062118B">
              <w:rPr>
                <w:rFonts w:ascii="Verdana" w:hAnsi="Verdana"/>
                <w:color w:val="auto"/>
                <w:sz w:val="18"/>
                <w:szCs w:val="18"/>
              </w:rPr>
              <w:t>T</w:t>
            </w:r>
            <w:r w:rsidRPr="0062118B">
              <w:rPr>
                <w:rFonts w:ascii="Verdana" w:hAnsi="Verdana"/>
                <w:color w:val="B10933"/>
                <w:sz w:val="18"/>
                <w:szCs w:val="18"/>
              </w:rPr>
              <w:t xml:space="preserve"> </w:t>
            </w:r>
            <w:r w:rsidRPr="0062118B">
              <w:rPr>
                <w:rFonts w:ascii="Verdana" w:hAnsi="Verdana"/>
                <w:color w:val="575756"/>
                <w:spacing w:val="2"/>
                <w:sz w:val="18"/>
                <w:szCs w:val="18"/>
              </w:rPr>
              <w:t>(800) 313-3910</w:t>
            </w:r>
            <w:r w:rsidRPr="0062118B">
              <w:rPr>
                <w:rFonts w:ascii="Verdana" w:hAnsi="Verdana"/>
                <w:color w:val="575756"/>
                <w:sz w:val="18"/>
                <w:szCs w:val="18"/>
              </w:rPr>
              <w:t xml:space="preserve"> </w:t>
            </w:r>
            <w:r w:rsidRPr="0062118B">
              <w:rPr>
                <w:rFonts w:ascii="Verdana" w:hAnsi="Verdana"/>
                <w:color w:val="575756"/>
                <w:position w:val="2"/>
                <w:sz w:val="18"/>
                <w:szCs w:val="18"/>
              </w:rPr>
              <w:t xml:space="preserve">| </w:t>
            </w:r>
            <w:r w:rsidRPr="0062118B">
              <w:rPr>
                <w:rFonts w:ascii="Verdana" w:hAnsi="Verdana"/>
                <w:color w:val="auto"/>
                <w:sz w:val="18"/>
                <w:szCs w:val="18"/>
              </w:rPr>
              <w:t>E</w:t>
            </w:r>
            <w:r w:rsidRPr="0062118B">
              <w:rPr>
                <w:rFonts w:ascii="Verdana" w:hAnsi="Verdana"/>
                <w:color w:val="B10933"/>
                <w:sz w:val="18"/>
                <w:szCs w:val="18"/>
              </w:rPr>
              <w:t xml:space="preserve"> </w:t>
            </w:r>
            <w:hyperlink r:id="rId4" w:history="1">
              <w:r w:rsidRPr="0062118B">
                <w:rPr>
                  <w:rStyle w:val="Hyperlink"/>
                  <w:rFonts w:ascii="Verdana" w:hAnsi="Verdana"/>
                  <w:color w:val="0D0DCC" w:themeColor="accent4" w:themeShade="BF"/>
                  <w:sz w:val="18"/>
                  <w:szCs w:val="18"/>
                </w:rPr>
                <w:t>support@loqate.com</w:t>
              </w:r>
            </w:hyperlink>
            <w:r w:rsidRPr="0062118B">
              <w:rPr>
                <w:rFonts w:ascii="Verdana" w:hAnsi="Verdana"/>
                <w:color w:val="0D0DCC" w:themeColor="accent4" w:themeShade="BF"/>
                <w:sz w:val="18"/>
                <w:szCs w:val="18"/>
              </w:rPr>
              <w:t xml:space="preserve">  </w:t>
            </w:r>
            <w:r w:rsidRPr="0062118B">
              <w:rPr>
                <w:rFonts w:ascii="Verdana" w:hAnsi="Verdana"/>
                <w:color w:val="575756"/>
                <w:position w:val="2"/>
                <w:sz w:val="18"/>
                <w:szCs w:val="18"/>
              </w:rPr>
              <w:t>|</w:t>
            </w:r>
            <w:r w:rsidRPr="0062118B">
              <w:rPr>
                <w:rFonts w:ascii="Verdana" w:hAnsi="Verdana"/>
                <w:color w:val="575756"/>
                <w:spacing w:val="34"/>
                <w:position w:val="2"/>
                <w:sz w:val="18"/>
                <w:szCs w:val="18"/>
              </w:rPr>
              <w:t xml:space="preserve"> </w:t>
            </w:r>
            <w:hyperlink r:id="rId5" w:history="1">
              <w:r w:rsidRPr="0062118B">
                <w:rPr>
                  <w:rStyle w:val="Hyperlink"/>
                  <w:rFonts w:ascii="Verdana" w:hAnsi="Verdana"/>
                  <w:color w:val="0D0DCC" w:themeColor="accent4" w:themeShade="BF"/>
                  <w:sz w:val="18"/>
                  <w:szCs w:val="18"/>
                </w:rPr>
                <w:t>http://www.loqate.com</w:t>
              </w:r>
            </w:hyperlink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19145" w14:textId="77777777" w:rsidR="00EF001D" w:rsidRDefault="00EF001D" w:rsidP="00B249B0">
      <w:r>
        <w:separator/>
      </w:r>
    </w:p>
  </w:footnote>
  <w:footnote w:type="continuationSeparator" w:id="0">
    <w:p w14:paraId="5A1A7E94" w14:textId="77777777" w:rsidR="00EF001D" w:rsidRDefault="00EF001D" w:rsidP="00B249B0">
      <w:r>
        <w:continuationSeparator/>
      </w:r>
    </w:p>
  </w:footnote>
  <w:footnote w:type="continuationNotice" w:id="1">
    <w:p w14:paraId="7C47079F" w14:textId="77777777" w:rsidR="00EF001D" w:rsidRDefault="00EF001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0285" w14:textId="729C0414" w:rsidR="000A7584" w:rsidRDefault="00C479B9" w:rsidP="00C479B9">
    <w:pPr>
      <w:pStyle w:val="Header"/>
      <w:jc w:val="right"/>
    </w:pPr>
    <w:r w:rsidRPr="006C3511">
      <w:fldChar w:fldCharType="begin"/>
    </w:r>
    <w:r w:rsidRPr="006C3511">
      <w:instrText xml:space="preserve"> PAGE </w:instrText>
    </w:r>
    <w:r w:rsidRPr="006C3511">
      <w:fldChar w:fldCharType="separate"/>
    </w:r>
    <w:r>
      <w:t>2</w:t>
    </w:r>
    <w:r w:rsidRPr="006C3511">
      <w:fldChar w:fldCharType="end"/>
    </w:r>
  </w:p>
  <w:p w14:paraId="05637B1E" w14:textId="77777777" w:rsidR="000A7584" w:rsidRDefault="000A7584" w:rsidP="00B249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A0292" w14:textId="77777777" w:rsidR="002F6C97" w:rsidRDefault="00F414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00EE42C5" wp14:editId="4ED75B26">
              <wp:simplePos x="0" y="0"/>
              <wp:positionH relativeFrom="page">
                <wp:align>right</wp:align>
              </wp:positionH>
              <wp:positionV relativeFrom="paragraph">
                <wp:posOffset>-561873</wp:posOffset>
              </wp:positionV>
              <wp:extent cx="8112557" cy="11170310"/>
              <wp:effectExtent l="0" t="0" r="3175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12557" cy="111703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07CC3D" id="Rectangle 17" o:spid="_x0000_s1026" style="position:absolute;margin-left:587.6pt;margin-top:-44.25pt;width:638.8pt;height:879.55pt;z-index:2516474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" fillcolor="#30f2e2 [3204]" stroked="f" strokeweight="1pt">
              <w10:wrap anchorx="page"/>
            </v:rect>
          </w:pict>
        </mc:Fallback>
      </mc:AlternateContent>
    </w:r>
  </w:p>
  <w:p w14:paraId="3601836A" w14:textId="77777777" w:rsidR="002F6C97" w:rsidRDefault="002F6C97">
    <w:pPr>
      <w:pStyle w:val="Header"/>
    </w:pPr>
  </w:p>
  <w:p w14:paraId="731B5465" w14:textId="77777777" w:rsidR="002F6C97" w:rsidRDefault="00DA560A">
    <w:pPr>
      <w:pStyle w:val="Header"/>
    </w:pPr>
    <w:r w:rsidRPr="00DA560A">
      <w:rPr>
        <w:rFonts w:cs="Arial"/>
        <w:noProof/>
        <w:color w:val="auto"/>
        <w:sz w:val="22"/>
      </w:rPr>
      <w:drawing>
        <wp:anchor distT="0" distB="0" distL="114300" distR="114300" simplePos="0" relativeHeight="251668992" behindDoc="0" locked="0" layoutInCell="1" allowOverlap="1" wp14:anchorId="1C708CA4" wp14:editId="08675530">
          <wp:simplePos x="0" y="0"/>
          <wp:positionH relativeFrom="margin">
            <wp:align>left</wp:align>
          </wp:positionH>
          <wp:positionV relativeFrom="paragraph">
            <wp:posOffset>38735</wp:posOffset>
          </wp:positionV>
          <wp:extent cx="1447800" cy="409575"/>
          <wp:effectExtent l="0" t="0" r="0" b="9525"/>
          <wp:wrapNone/>
          <wp:docPr id="1687159067" name="Graphic 16871590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1590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A818D31" w14:textId="77777777" w:rsidR="002F6C97" w:rsidRDefault="002F6C97">
    <w:pPr>
      <w:pStyle w:val="Header"/>
    </w:pPr>
  </w:p>
  <w:p w14:paraId="57127D39" w14:textId="77777777" w:rsidR="002F6C97" w:rsidRDefault="002F6C97">
    <w:pPr>
      <w:pStyle w:val="Header"/>
    </w:pPr>
  </w:p>
  <w:p w14:paraId="7B5AC740" w14:textId="77777777" w:rsidR="002F6C97" w:rsidRDefault="002F6C97">
    <w:pPr>
      <w:pStyle w:val="Header"/>
    </w:pPr>
  </w:p>
  <w:p w14:paraId="649AD065" w14:textId="77777777" w:rsidR="002F6C97" w:rsidRDefault="002F6C97">
    <w:pPr>
      <w:pStyle w:val="Header"/>
    </w:pPr>
  </w:p>
  <w:p w14:paraId="22398D22" w14:textId="77777777" w:rsidR="002F6C97" w:rsidRDefault="002F6C97">
    <w:pPr>
      <w:pStyle w:val="Header"/>
    </w:pPr>
  </w:p>
  <w:p w14:paraId="14E80E0C" w14:textId="77777777" w:rsidR="002F6C97" w:rsidRDefault="002F6C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8C019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A7207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86FC08"/>
    <w:lvl w:ilvl="0">
      <w:start w:val="1"/>
      <w:numFmt w:val="lowerRoman"/>
      <w:pStyle w:val="ListNumber3"/>
      <w:lvlText w:val="%1."/>
      <w:lvlJc w:val="left"/>
      <w:pPr>
        <w:ind w:left="1381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D6646CB4"/>
    <w:lvl w:ilvl="0">
      <w:start w:val="1"/>
      <w:numFmt w:val="lowerLetter"/>
      <w:pStyle w:val="ListNumber2"/>
      <w:lvlText w:val="%1."/>
      <w:lvlJc w:val="left"/>
      <w:pPr>
        <w:ind w:left="643" w:hanging="360"/>
      </w:pPr>
    </w:lvl>
  </w:abstractNum>
  <w:abstractNum w:abstractNumId="4" w15:restartNumberingAfterBreak="0">
    <w:nsid w:val="FFFFFF80"/>
    <w:multiLevelType w:val="singleLevel"/>
    <w:tmpl w:val="E06C20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1964C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EEE3E2"/>
    <w:lvl w:ilvl="0">
      <w:start w:val="1"/>
      <w:numFmt w:val="bullet"/>
      <w:pStyle w:val="ListBullet3"/>
      <w:lvlText w:val=""/>
      <w:lvlJc w:val="left"/>
      <w:pPr>
        <w:ind w:left="1074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CF4654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6E21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801C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4B41A7"/>
    <w:multiLevelType w:val="multilevel"/>
    <w:tmpl w:val="2D6A8158"/>
    <w:lvl w:ilvl="0">
      <w:start w:val="1"/>
      <w:numFmt w:val="decimal"/>
      <w:lvlText w:val="Q%1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lvlText w:val="Q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Q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0DE35E03"/>
    <w:multiLevelType w:val="hybridMultilevel"/>
    <w:tmpl w:val="D48827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1A3641"/>
    <w:multiLevelType w:val="hybridMultilevel"/>
    <w:tmpl w:val="A84A972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090A65"/>
    <w:multiLevelType w:val="hybridMultilevel"/>
    <w:tmpl w:val="E698133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F07A6E"/>
    <w:multiLevelType w:val="hybridMultilevel"/>
    <w:tmpl w:val="1FD4531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8C3319"/>
    <w:multiLevelType w:val="hybridMultilevel"/>
    <w:tmpl w:val="0E44B1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30F2E2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E77B52"/>
    <w:multiLevelType w:val="hybridMultilevel"/>
    <w:tmpl w:val="ACC6BD60"/>
    <w:lvl w:ilvl="0" w:tplc="7FCC3684">
      <w:start w:val="1"/>
      <w:numFmt w:val="decimal"/>
      <w:lvlText w:val="%1."/>
      <w:lvlJc w:val="left"/>
      <w:pPr>
        <w:ind w:left="720" w:hanging="360"/>
      </w:pPr>
      <w:rPr>
        <w:rFonts w:hint="default"/>
        <w:color w:val="30F2E2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AD381D"/>
    <w:multiLevelType w:val="hybridMultilevel"/>
    <w:tmpl w:val="F22C2CF2"/>
    <w:lvl w:ilvl="0" w:tplc="B526F9A0">
      <w:start w:val="1"/>
      <w:numFmt w:val="decimal"/>
      <w:lvlText w:val="%1."/>
      <w:lvlJc w:val="left"/>
      <w:pPr>
        <w:ind w:left="720" w:hanging="360"/>
      </w:pPr>
      <w:rPr>
        <w:rFonts w:hint="default"/>
        <w:color w:val="30F2E2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58170D"/>
    <w:multiLevelType w:val="hybridMultilevel"/>
    <w:tmpl w:val="812ABC0C"/>
    <w:lvl w:ilvl="0" w:tplc="6ABACBF8">
      <w:start w:val="1"/>
      <w:numFmt w:val="decimal"/>
      <w:lvlText w:val="%1."/>
      <w:lvlJc w:val="left"/>
      <w:pPr>
        <w:ind w:left="720" w:hanging="360"/>
      </w:pPr>
      <w:rPr>
        <w:rFonts w:hint="default"/>
        <w:color w:val="30F2E2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612E60"/>
    <w:multiLevelType w:val="hybridMultilevel"/>
    <w:tmpl w:val="C2D02CA0"/>
    <w:lvl w:ilvl="0" w:tplc="6F3CE618">
      <w:start w:val="1"/>
      <w:numFmt w:val="bullet"/>
      <w:pStyle w:val="Bullets"/>
      <w:lvlText w:val="•"/>
      <w:lvlJc w:val="left"/>
      <w:pPr>
        <w:ind w:left="360" w:hanging="360"/>
      </w:pPr>
      <w:rPr>
        <w:rFonts w:ascii="Arial" w:eastAsia="NSimSu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D57223A"/>
    <w:multiLevelType w:val="hybridMultilevel"/>
    <w:tmpl w:val="D7264C74"/>
    <w:lvl w:ilvl="0" w:tplc="9BE2C108">
      <w:start w:val="1"/>
      <w:numFmt w:val="decimal"/>
      <w:lvlText w:val="%1."/>
      <w:lvlJc w:val="left"/>
      <w:pPr>
        <w:ind w:left="720" w:hanging="360"/>
      </w:pPr>
      <w:rPr>
        <w:rFonts w:hint="default"/>
        <w:color w:val="30F2E2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B03A01"/>
    <w:multiLevelType w:val="hybridMultilevel"/>
    <w:tmpl w:val="812ABC0C"/>
    <w:lvl w:ilvl="0" w:tplc="6ABACBF8">
      <w:start w:val="1"/>
      <w:numFmt w:val="decimal"/>
      <w:lvlText w:val="%1."/>
      <w:lvlJc w:val="left"/>
      <w:pPr>
        <w:ind w:left="720" w:hanging="360"/>
      </w:pPr>
      <w:rPr>
        <w:rFonts w:hint="default"/>
        <w:color w:val="30F2E2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D611E6"/>
    <w:multiLevelType w:val="multilevel"/>
    <w:tmpl w:val="48D8ECCE"/>
    <w:lvl w:ilvl="0">
      <w:start w:val="1"/>
      <w:numFmt w:val="decimal"/>
      <w:lvlText w:val="Q%1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lvlText w:val="Q%1.%2"/>
      <w:lvlJc w:val="left"/>
      <w:pPr>
        <w:ind w:left="907" w:hanging="907"/>
      </w:pPr>
      <w:rPr>
        <w:rFonts w:hint="default"/>
      </w:rPr>
    </w:lvl>
    <w:lvl w:ilvl="2">
      <w:start w:val="1"/>
      <w:numFmt w:val="decimal"/>
      <w:lvlText w:val="Q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419A01A3"/>
    <w:multiLevelType w:val="hybridMultilevel"/>
    <w:tmpl w:val="FA7610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30F2E2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870C01"/>
    <w:multiLevelType w:val="hybridMultilevel"/>
    <w:tmpl w:val="E2D8115E"/>
    <w:lvl w:ilvl="0" w:tplc="E7D8EE7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950" w:hanging="360"/>
      </w:pPr>
    </w:lvl>
    <w:lvl w:ilvl="2" w:tplc="0809001B" w:tentative="1">
      <w:start w:val="1"/>
      <w:numFmt w:val="lowerRoman"/>
      <w:lvlText w:val="%3."/>
      <w:lvlJc w:val="right"/>
      <w:pPr>
        <w:ind w:left="2670" w:hanging="180"/>
      </w:pPr>
    </w:lvl>
    <w:lvl w:ilvl="3" w:tplc="0809000F" w:tentative="1">
      <w:start w:val="1"/>
      <w:numFmt w:val="decimal"/>
      <w:lvlText w:val="%4."/>
      <w:lvlJc w:val="left"/>
      <w:pPr>
        <w:ind w:left="3390" w:hanging="360"/>
      </w:pPr>
    </w:lvl>
    <w:lvl w:ilvl="4" w:tplc="08090019" w:tentative="1">
      <w:start w:val="1"/>
      <w:numFmt w:val="lowerLetter"/>
      <w:lvlText w:val="%5."/>
      <w:lvlJc w:val="left"/>
      <w:pPr>
        <w:ind w:left="4110" w:hanging="360"/>
      </w:pPr>
    </w:lvl>
    <w:lvl w:ilvl="5" w:tplc="0809001B" w:tentative="1">
      <w:start w:val="1"/>
      <w:numFmt w:val="lowerRoman"/>
      <w:lvlText w:val="%6."/>
      <w:lvlJc w:val="right"/>
      <w:pPr>
        <w:ind w:left="4830" w:hanging="180"/>
      </w:pPr>
    </w:lvl>
    <w:lvl w:ilvl="6" w:tplc="0809000F" w:tentative="1">
      <w:start w:val="1"/>
      <w:numFmt w:val="decimal"/>
      <w:lvlText w:val="%7."/>
      <w:lvlJc w:val="left"/>
      <w:pPr>
        <w:ind w:left="5550" w:hanging="360"/>
      </w:pPr>
    </w:lvl>
    <w:lvl w:ilvl="7" w:tplc="08090019" w:tentative="1">
      <w:start w:val="1"/>
      <w:numFmt w:val="lowerLetter"/>
      <w:lvlText w:val="%8."/>
      <w:lvlJc w:val="left"/>
      <w:pPr>
        <w:ind w:left="6270" w:hanging="360"/>
      </w:pPr>
    </w:lvl>
    <w:lvl w:ilvl="8" w:tplc="08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5" w15:restartNumberingAfterBreak="0">
    <w:nsid w:val="45DD6403"/>
    <w:multiLevelType w:val="hybridMultilevel"/>
    <w:tmpl w:val="689A6E2E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82201DE"/>
    <w:multiLevelType w:val="multilevel"/>
    <w:tmpl w:val="5316DB82"/>
    <w:lvl w:ilvl="0">
      <w:start w:val="1"/>
      <w:numFmt w:val="decimal"/>
      <w:lvlText w:val="Q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Q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Q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52460291"/>
    <w:multiLevelType w:val="hybridMultilevel"/>
    <w:tmpl w:val="64BC017C"/>
    <w:lvl w:ilvl="0" w:tplc="6ABACBF8">
      <w:start w:val="1"/>
      <w:numFmt w:val="decimal"/>
      <w:lvlText w:val="%1."/>
      <w:lvlJc w:val="left"/>
      <w:pPr>
        <w:ind w:left="720" w:hanging="360"/>
      </w:pPr>
      <w:rPr>
        <w:rFonts w:hint="default"/>
        <w:color w:val="30F2E2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A85EF5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B756D90"/>
    <w:multiLevelType w:val="hybridMultilevel"/>
    <w:tmpl w:val="355EE28C"/>
    <w:lvl w:ilvl="0" w:tplc="7940043E">
      <w:start w:val="1"/>
      <w:numFmt w:val="decimal"/>
      <w:lvlText w:val="%1."/>
      <w:lvlJc w:val="left"/>
      <w:pPr>
        <w:ind w:left="720" w:hanging="360"/>
      </w:pPr>
      <w:rPr>
        <w:rFonts w:hint="default"/>
        <w:color w:val="30F2E2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D75B2"/>
    <w:multiLevelType w:val="hybridMultilevel"/>
    <w:tmpl w:val="41408ECC"/>
    <w:lvl w:ilvl="0" w:tplc="FDB004D2">
      <w:start w:val="1"/>
      <w:numFmt w:val="decimal"/>
      <w:lvlText w:val="%1."/>
      <w:lvlJc w:val="left"/>
      <w:pPr>
        <w:ind w:left="720" w:hanging="360"/>
      </w:pPr>
      <w:rPr>
        <w:rFonts w:hint="default"/>
        <w:color w:val="30F2E2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A95B96"/>
    <w:multiLevelType w:val="hybridMultilevel"/>
    <w:tmpl w:val="11A42F60"/>
    <w:lvl w:ilvl="0" w:tplc="E14CDC36">
      <w:start w:val="1"/>
      <w:numFmt w:val="decimal"/>
      <w:pStyle w:val="code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D848B2"/>
    <w:multiLevelType w:val="hybridMultilevel"/>
    <w:tmpl w:val="316449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4487F"/>
    <w:multiLevelType w:val="hybridMultilevel"/>
    <w:tmpl w:val="D0701310"/>
    <w:lvl w:ilvl="0" w:tplc="C6426002">
      <w:start w:val="1"/>
      <w:numFmt w:val="bullet"/>
      <w:pStyle w:val="Bullets1"/>
      <w:lvlText w:val="–"/>
      <w:lvlJc w:val="left"/>
      <w:pPr>
        <w:ind w:left="360" w:hanging="360"/>
      </w:pPr>
      <w:rPr>
        <w:rFonts w:ascii="Arial" w:eastAsia="NSimSu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1470EB"/>
    <w:multiLevelType w:val="hybridMultilevel"/>
    <w:tmpl w:val="E698133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E945784"/>
    <w:multiLevelType w:val="hybridMultilevel"/>
    <w:tmpl w:val="689A6E2E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0399151">
    <w:abstractNumId w:val="9"/>
  </w:num>
  <w:num w:numId="2" w16cid:durableId="529538461">
    <w:abstractNumId w:val="7"/>
  </w:num>
  <w:num w:numId="3" w16cid:durableId="1515806943">
    <w:abstractNumId w:val="6"/>
  </w:num>
  <w:num w:numId="4" w16cid:durableId="1429081651">
    <w:abstractNumId w:val="5"/>
  </w:num>
  <w:num w:numId="5" w16cid:durableId="156461324">
    <w:abstractNumId w:val="4"/>
  </w:num>
  <w:num w:numId="6" w16cid:durableId="873811613">
    <w:abstractNumId w:val="8"/>
  </w:num>
  <w:num w:numId="7" w16cid:durableId="1389498758">
    <w:abstractNumId w:val="3"/>
  </w:num>
  <w:num w:numId="8" w16cid:durableId="1359433904">
    <w:abstractNumId w:val="2"/>
  </w:num>
  <w:num w:numId="9" w16cid:durableId="7101342">
    <w:abstractNumId w:val="1"/>
  </w:num>
  <w:num w:numId="10" w16cid:durableId="1217357033">
    <w:abstractNumId w:val="0"/>
  </w:num>
  <w:num w:numId="11" w16cid:durableId="1338574576">
    <w:abstractNumId w:val="13"/>
  </w:num>
  <w:num w:numId="12" w16cid:durableId="2140099957">
    <w:abstractNumId w:val="11"/>
  </w:num>
  <w:num w:numId="13" w16cid:durableId="608927310">
    <w:abstractNumId w:val="21"/>
  </w:num>
  <w:num w:numId="14" w16cid:durableId="757943742">
    <w:abstractNumId w:val="29"/>
  </w:num>
  <w:num w:numId="15" w16cid:durableId="398721461">
    <w:abstractNumId w:val="18"/>
  </w:num>
  <w:num w:numId="16" w16cid:durableId="398290283">
    <w:abstractNumId w:val="16"/>
  </w:num>
  <w:num w:numId="17" w16cid:durableId="1928923890">
    <w:abstractNumId w:val="17"/>
  </w:num>
  <w:num w:numId="18" w16cid:durableId="492532684">
    <w:abstractNumId w:val="30"/>
  </w:num>
  <w:num w:numId="19" w16cid:durableId="2119174579">
    <w:abstractNumId w:val="20"/>
  </w:num>
  <w:num w:numId="20" w16cid:durableId="1537232156">
    <w:abstractNumId w:val="34"/>
  </w:num>
  <w:num w:numId="21" w16cid:durableId="523246528">
    <w:abstractNumId w:val="28"/>
  </w:num>
  <w:num w:numId="22" w16cid:durableId="485702917">
    <w:abstractNumId w:val="22"/>
  </w:num>
  <w:num w:numId="23" w16cid:durableId="324867523">
    <w:abstractNumId w:val="22"/>
  </w:num>
  <w:num w:numId="24" w16cid:durableId="656306641">
    <w:abstractNumId w:val="26"/>
  </w:num>
  <w:num w:numId="25" w16cid:durableId="1571842764">
    <w:abstractNumId w:val="10"/>
  </w:num>
  <w:num w:numId="26" w16cid:durableId="1106652811">
    <w:abstractNumId w:val="35"/>
  </w:num>
  <w:num w:numId="27" w16cid:durableId="353461090">
    <w:abstractNumId w:val="14"/>
  </w:num>
  <w:num w:numId="28" w16cid:durableId="112789313">
    <w:abstractNumId w:val="22"/>
    <w:lvlOverride w:ilvl="0">
      <w:lvl w:ilvl="0">
        <w:start w:val="1"/>
        <w:numFmt w:val="decimal"/>
        <w:lvlText w:val="Q%1"/>
        <w:lvlJc w:val="left"/>
        <w:pPr>
          <w:ind w:left="907" w:hanging="907"/>
        </w:pPr>
        <w:rPr>
          <w:rFonts w:hint="default"/>
        </w:rPr>
      </w:lvl>
    </w:lvlOverride>
    <w:lvlOverride w:ilvl="1">
      <w:lvl w:ilvl="1">
        <w:start w:val="1"/>
        <w:numFmt w:val="decimal"/>
        <w:lvlText w:val="Q%1.%2"/>
        <w:lvlJc w:val="left"/>
        <w:pPr>
          <w:ind w:left="907" w:hanging="907"/>
        </w:pPr>
        <w:rPr>
          <w:rFonts w:hint="default"/>
        </w:rPr>
      </w:lvl>
    </w:lvlOverride>
    <w:lvlOverride w:ilvl="2">
      <w:lvl w:ilvl="2">
        <w:start w:val="1"/>
        <w:numFmt w:val="decimal"/>
        <w:lvlText w:val="Q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0" w:firstLine="0"/>
        </w:pPr>
        <w:rPr>
          <w:rFonts w:hint="default"/>
          <w:b/>
          <w:i w:val="0"/>
          <w:sz w:val="22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9" w16cid:durableId="281689566">
    <w:abstractNumId w:val="25"/>
  </w:num>
  <w:num w:numId="30" w16cid:durableId="1239095593">
    <w:abstractNumId w:val="19"/>
  </w:num>
  <w:num w:numId="31" w16cid:durableId="450170834">
    <w:abstractNumId w:val="33"/>
  </w:num>
  <w:num w:numId="32" w16cid:durableId="855002180">
    <w:abstractNumId w:val="32"/>
  </w:num>
  <w:num w:numId="33" w16cid:durableId="159346141">
    <w:abstractNumId w:val="27"/>
  </w:num>
  <w:num w:numId="34" w16cid:durableId="533738910">
    <w:abstractNumId w:val="23"/>
  </w:num>
  <w:num w:numId="35" w16cid:durableId="25177017">
    <w:abstractNumId w:val="15"/>
  </w:num>
  <w:num w:numId="36" w16cid:durableId="2040087899">
    <w:abstractNumId w:val="24"/>
  </w:num>
  <w:num w:numId="37" w16cid:durableId="728190421">
    <w:abstractNumId w:val="24"/>
    <w:lvlOverride w:ilvl="0">
      <w:startOverride w:val="1"/>
    </w:lvlOverride>
  </w:num>
  <w:num w:numId="38" w16cid:durableId="99110299">
    <w:abstractNumId w:val="24"/>
    <w:lvlOverride w:ilvl="0">
      <w:startOverride w:val="1"/>
    </w:lvlOverride>
  </w:num>
  <w:num w:numId="39" w16cid:durableId="191958354">
    <w:abstractNumId w:val="12"/>
  </w:num>
  <w:num w:numId="40" w16cid:durableId="41119705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DAF"/>
    <w:rsid w:val="00001045"/>
    <w:rsid w:val="000136B7"/>
    <w:rsid w:val="000137BD"/>
    <w:rsid w:val="000311EA"/>
    <w:rsid w:val="0006575A"/>
    <w:rsid w:val="00066B87"/>
    <w:rsid w:val="000675F2"/>
    <w:rsid w:val="00077F93"/>
    <w:rsid w:val="000851F4"/>
    <w:rsid w:val="00095CBA"/>
    <w:rsid w:val="000A22AE"/>
    <w:rsid w:val="000A2908"/>
    <w:rsid w:val="000A7584"/>
    <w:rsid w:val="000E2814"/>
    <w:rsid w:val="000F18D6"/>
    <w:rsid w:val="000F6577"/>
    <w:rsid w:val="00100230"/>
    <w:rsid w:val="00103BB4"/>
    <w:rsid w:val="00104028"/>
    <w:rsid w:val="001048B3"/>
    <w:rsid w:val="001133EC"/>
    <w:rsid w:val="00121FC4"/>
    <w:rsid w:val="00127AB1"/>
    <w:rsid w:val="00132292"/>
    <w:rsid w:val="00133281"/>
    <w:rsid w:val="0014357A"/>
    <w:rsid w:val="001472AE"/>
    <w:rsid w:val="001472ED"/>
    <w:rsid w:val="00152260"/>
    <w:rsid w:val="001748D9"/>
    <w:rsid w:val="00176C69"/>
    <w:rsid w:val="0019017D"/>
    <w:rsid w:val="00191C70"/>
    <w:rsid w:val="00193268"/>
    <w:rsid w:val="001A369A"/>
    <w:rsid w:val="001A742C"/>
    <w:rsid w:val="001B7D2B"/>
    <w:rsid w:val="001D2A59"/>
    <w:rsid w:val="001D6D34"/>
    <w:rsid w:val="001E165F"/>
    <w:rsid w:val="001F5F8A"/>
    <w:rsid w:val="00201A06"/>
    <w:rsid w:val="00210436"/>
    <w:rsid w:val="00210BE4"/>
    <w:rsid w:val="00216705"/>
    <w:rsid w:val="00224B95"/>
    <w:rsid w:val="00231D78"/>
    <w:rsid w:val="002471DE"/>
    <w:rsid w:val="00250401"/>
    <w:rsid w:val="002664A3"/>
    <w:rsid w:val="0028554A"/>
    <w:rsid w:val="00291DAA"/>
    <w:rsid w:val="002A3670"/>
    <w:rsid w:val="002B43F3"/>
    <w:rsid w:val="002C3BBA"/>
    <w:rsid w:val="002C4D30"/>
    <w:rsid w:val="002E0F98"/>
    <w:rsid w:val="002F13E6"/>
    <w:rsid w:val="002F6C97"/>
    <w:rsid w:val="00311363"/>
    <w:rsid w:val="003121DA"/>
    <w:rsid w:val="003304A0"/>
    <w:rsid w:val="00333B69"/>
    <w:rsid w:val="0036449E"/>
    <w:rsid w:val="00371BDC"/>
    <w:rsid w:val="00372438"/>
    <w:rsid w:val="003967A1"/>
    <w:rsid w:val="003A12EF"/>
    <w:rsid w:val="003C553D"/>
    <w:rsid w:val="003E10C1"/>
    <w:rsid w:val="003E5706"/>
    <w:rsid w:val="00411FBD"/>
    <w:rsid w:val="00435C50"/>
    <w:rsid w:val="00436226"/>
    <w:rsid w:val="00463A92"/>
    <w:rsid w:val="00480AD3"/>
    <w:rsid w:val="00484809"/>
    <w:rsid w:val="0048496F"/>
    <w:rsid w:val="00491168"/>
    <w:rsid w:val="004924C9"/>
    <w:rsid w:val="00497FB1"/>
    <w:rsid w:val="004D011C"/>
    <w:rsid w:val="004F426F"/>
    <w:rsid w:val="00514F2C"/>
    <w:rsid w:val="0052742A"/>
    <w:rsid w:val="00541CBB"/>
    <w:rsid w:val="005569C8"/>
    <w:rsid w:val="00563B13"/>
    <w:rsid w:val="00577650"/>
    <w:rsid w:val="00581162"/>
    <w:rsid w:val="00583201"/>
    <w:rsid w:val="00584FD0"/>
    <w:rsid w:val="00586384"/>
    <w:rsid w:val="005868CC"/>
    <w:rsid w:val="0059461D"/>
    <w:rsid w:val="00596F91"/>
    <w:rsid w:val="005A4CEC"/>
    <w:rsid w:val="005A77BA"/>
    <w:rsid w:val="005B079A"/>
    <w:rsid w:val="005C197E"/>
    <w:rsid w:val="005E3293"/>
    <w:rsid w:val="00601308"/>
    <w:rsid w:val="00614622"/>
    <w:rsid w:val="0062118B"/>
    <w:rsid w:val="00622411"/>
    <w:rsid w:val="00657E0A"/>
    <w:rsid w:val="006820F8"/>
    <w:rsid w:val="00691B0D"/>
    <w:rsid w:val="006B147B"/>
    <w:rsid w:val="006B1A9F"/>
    <w:rsid w:val="006B3496"/>
    <w:rsid w:val="006C3511"/>
    <w:rsid w:val="006D2B0D"/>
    <w:rsid w:val="006D3E96"/>
    <w:rsid w:val="006F72FD"/>
    <w:rsid w:val="00700BA8"/>
    <w:rsid w:val="0070337F"/>
    <w:rsid w:val="00706F17"/>
    <w:rsid w:val="007241C6"/>
    <w:rsid w:val="00725CDA"/>
    <w:rsid w:val="00727625"/>
    <w:rsid w:val="007379BE"/>
    <w:rsid w:val="007573A5"/>
    <w:rsid w:val="00766127"/>
    <w:rsid w:val="00792EBA"/>
    <w:rsid w:val="00797D49"/>
    <w:rsid w:val="007A625E"/>
    <w:rsid w:val="007B157A"/>
    <w:rsid w:val="007C3097"/>
    <w:rsid w:val="007D797A"/>
    <w:rsid w:val="007DE78F"/>
    <w:rsid w:val="007E15AA"/>
    <w:rsid w:val="007E5980"/>
    <w:rsid w:val="007F1456"/>
    <w:rsid w:val="008000B8"/>
    <w:rsid w:val="00802F92"/>
    <w:rsid w:val="00824DFB"/>
    <w:rsid w:val="008264A2"/>
    <w:rsid w:val="008314AF"/>
    <w:rsid w:val="00835EBF"/>
    <w:rsid w:val="00845308"/>
    <w:rsid w:val="00845BCC"/>
    <w:rsid w:val="00865876"/>
    <w:rsid w:val="00871B76"/>
    <w:rsid w:val="00872A53"/>
    <w:rsid w:val="00872CD6"/>
    <w:rsid w:val="0087725A"/>
    <w:rsid w:val="00880943"/>
    <w:rsid w:val="008852D0"/>
    <w:rsid w:val="008905A3"/>
    <w:rsid w:val="008A14D6"/>
    <w:rsid w:val="008A1B05"/>
    <w:rsid w:val="008B109E"/>
    <w:rsid w:val="008D4262"/>
    <w:rsid w:val="008E6388"/>
    <w:rsid w:val="008E7BAA"/>
    <w:rsid w:val="008F24C8"/>
    <w:rsid w:val="008F7FB6"/>
    <w:rsid w:val="00915DAE"/>
    <w:rsid w:val="009331B4"/>
    <w:rsid w:val="00934688"/>
    <w:rsid w:val="0095259B"/>
    <w:rsid w:val="009737F3"/>
    <w:rsid w:val="00973A70"/>
    <w:rsid w:val="009773D8"/>
    <w:rsid w:val="009936DC"/>
    <w:rsid w:val="00995776"/>
    <w:rsid w:val="009B48A3"/>
    <w:rsid w:val="00A423A7"/>
    <w:rsid w:val="00A56C44"/>
    <w:rsid w:val="00A74195"/>
    <w:rsid w:val="00A823C1"/>
    <w:rsid w:val="00AB7AD4"/>
    <w:rsid w:val="00AD655C"/>
    <w:rsid w:val="00AE42F6"/>
    <w:rsid w:val="00AE4691"/>
    <w:rsid w:val="00AF2A1A"/>
    <w:rsid w:val="00AF6D3E"/>
    <w:rsid w:val="00B044E6"/>
    <w:rsid w:val="00B10DAF"/>
    <w:rsid w:val="00B21C91"/>
    <w:rsid w:val="00B2367E"/>
    <w:rsid w:val="00B249B0"/>
    <w:rsid w:val="00B33C3F"/>
    <w:rsid w:val="00B35E3F"/>
    <w:rsid w:val="00B42308"/>
    <w:rsid w:val="00B45796"/>
    <w:rsid w:val="00B50D17"/>
    <w:rsid w:val="00B601C3"/>
    <w:rsid w:val="00B60AE4"/>
    <w:rsid w:val="00B6725B"/>
    <w:rsid w:val="00B827CD"/>
    <w:rsid w:val="00B90B10"/>
    <w:rsid w:val="00B91E78"/>
    <w:rsid w:val="00B945F4"/>
    <w:rsid w:val="00B958E3"/>
    <w:rsid w:val="00BA1B09"/>
    <w:rsid w:val="00BA3503"/>
    <w:rsid w:val="00BB0516"/>
    <w:rsid w:val="00BB0D41"/>
    <w:rsid w:val="00BB37DF"/>
    <w:rsid w:val="00BB60AD"/>
    <w:rsid w:val="00BB7260"/>
    <w:rsid w:val="00BC7180"/>
    <w:rsid w:val="00BD27B5"/>
    <w:rsid w:val="00BE02C9"/>
    <w:rsid w:val="00BF19C7"/>
    <w:rsid w:val="00BF34C6"/>
    <w:rsid w:val="00C14CAA"/>
    <w:rsid w:val="00C17CBC"/>
    <w:rsid w:val="00C17E1B"/>
    <w:rsid w:val="00C21FAC"/>
    <w:rsid w:val="00C35066"/>
    <w:rsid w:val="00C35E23"/>
    <w:rsid w:val="00C36C45"/>
    <w:rsid w:val="00C42319"/>
    <w:rsid w:val="00C466F5"/>
    <w:rsid w:val="00C479B9"/>
    <w:rsid w:val="00C64071"/>
    <w:rsid w:val="00C64759"/>
    <w:rsid w:val="00C705BF"/>
    <w:rsid w:val="00C75CAD"/>
    <w:rsid w:val="00C78A5A"/>
    <w:rsid w:val="00C817FB"/>
    <w:rsid w:val="00C84A1B"/>
    <w:rsid w:val="00C94F6C"/>
    <w:rsid w:val="00CA1A5A"/>
    <w:rsid w:val="00CA3ED0"/>
    <w:rsid w:val="00CB6EDA"/>
    <w:rsid w:val="00CC31FF"/>
    <w:rsid w:val="00CC4344"/>
    <w:rsid w:val="00CD51D9"/>
    <w:rsid w:val="00CE1D5A"/>
    <w:rsid w:val="00CF362E"/>
    <w:rsid w:val="00D0723F"/>
    <w:rsid w:val="00D26E0A"/>
    <w:rsid w:val="00D2760D"/>
    <w:rsid w:val="00D310E4"/>
    <w:rsid w:val="00D31FD8"/>
    <w:rsid w:val="00D435D3"/>
    <w:rsid w:val="00D456CC"/>
    <w:rsid w:val="00D463E7"/>
    <w:rsid w:val="00D530BE"/>
    <w:rsid w:val="00D53535"/>
    <w:rsid w:val="00D60446"/>
    <w:rsid w:val="00D6474B"/>
    <w:rsid w:val="00D7365C"/>
    <w:rsid w:val="00D75ED9"/>
    <w:rsid w:val="00D76FED"/>
    <w:rsid w:val="00D919AB"/>
    <w:rsid w:val="00D97F2A"/>
    <w:rsid w:val="00DA560A"/>
    <w:rsid w:val="00DA72D8"/>
    <w:rsid w:val="00DD04D9"/>
    <w:rsid w:val="00DD30FA"/>
    <w:rsid w:val="00DD55C0"/>
    <w:rsid w:val="00DD64F3"/>
    <w:rsid w:val="00DE593D"/>
    <w:rsid w:val="00DE665A"/>
    <w:rsid w:val="00DE766C"/>
    <w:rsid w:val="00DF29A2"/>
    <w:rsid w:val="00DF3755"/>
    <w:rsid w:val="00E32EE5"/>
    <w:rsid w:val="00E6161A"/>
    <w:rsid w:val="00E73DF6"/>
    <w:rsid w:val="00E778CD"/>
    <w:rsid w:val="00E843F3"/>
    <w:rsid w:val="00E912F8"/>
    <w:rsid w:val="00EA6640"/>
    <w:rsid w:val="00EB511B"/>
    <w:rsid w:val="00EB7040"/>
    <w:rsid w:val="00EC7496"/>
    <w:rsid w:val="00EE3C2E"/>
    <w:rsid w:val="00EF001D"/>
    <w:rsid w:val="00F004D3"/>
    <w:rsid w:val="00F01099"/>
    <w:rsid w:val="00F1501E"/>
    <w:rsid w:val="00F152C5"/>
    <w:rsid w:val="00F23B93"/>
    <w:rsid w:val="00F26050"/>
    <w:rsid w:val="00F26D95"/>
    <w:rsid w:val="00F40C9A"/>
    <w:rsid w:val="00F41479"/>
    <w:rsid w:val="00F47ABD"/>
    <w:rsid w:val="00F507F2"/>
    <w:rsid w:val="00F709F4"/>
    <w:rsid w:val="00F826DA"/>
    <w:rsid w:val="00F97E46"/>
    <w:rsid w:val="00FD0D26"/>
    <w:rsid w:val="00FD317C"/>
    <w:rsid w:val="00FE4DC6"/>
    <w:rsid w:val="00FF793B"/>
    <w:rsid w:val="02A0C739"/>
    <w:rsid w:val="02A304CC"/>
    <w:rsid w:val="03341D2C"/>
    <w:rsid w:val="0377E34C"/>
    <w:rsid w:val="0414EA0B"/>
    <w:rsid w:val="050ED3A8"/>
    <w:rsid w:val="0513B3AD"/>
    <w:rsid w:val="06440F5E"/>
    <w:rsid w:val="06A14316"/>
    <w:rsid w:val="06D6B3E4"/>
    <w:rsid w:val="085FB27E"/>
    <w:rsid w:val="095E5B98"/>
    <w:rsid w:val="096CF919"/>
    <w:rsid w:val="0A38C64F"/>
    <w:rsid w:val="0B5A955F"/>
    <w:rsid w:val="0B975A8A"/>
    <w:rsid w:val="0C3EBB40"/>
    <w:rsid w:val="0CF8B839"/>
    <w:rsid w:val="0E30046D"/>
    <w:rsid w:val="0EE6B7C3"/>
    <w:rsid w:val="0EF32EF8"/>
    <w:rsid w:val="11FD875E"/>
    <w:rsid w:val="1208D7E2"/>
    <w:rsid w:val="129F0247"/>
    <w:rsid w:val="13D80AC2"/>
    <w:rsid w:val="13FA5F9C"/>
    <w:rsid w:val="1481301D"/>
    <w:rsid w:val="14D25FF9"/>
    <w:rsid w:val="15303D75"/>
    <w:rsid w:val="15413173"/>
    <w:rsid w:val="15D54E94"/>
    <w:rsid w:val="165F9126"/>
    <w:rsid w:val="16767039"/>
    <w:rsid w:val="16EDD224"/>
    <w:rsid w:val="1766C143"/>
    <w:rsid w:val="17BB97DC"/>
    <w:rsid w:val="180F9FE5"/>
    <w:rsid w:val="1878DC49"/>
    <w:rsid w:val="18797CCC"/>
    <w:rsid w:val="18DFD5F4"/>
    <w:rsid w:val="196B18F1"/>
    <w:rsid w:val="1994ABCA"/>
    <w:rsid w:val="1A5A888B"/>
    <w:rsid w:val="1B19D9EC"/>
    <w:rsid w:val="1B49E15C"/>
    <w:rsid w:val="1BA5AB71"/>
    <w:rsid w:val="1BE2FD3D"/>
    <w:rsid w:val="1D2A2079"/>
    <w:rsid w:val="1DCD55B1"/>
    <w:rsid w:val="1E2491C2"/>
    <w:rsid w:val="1EAF589E"/>
    <w:rsid w:val="1F65D752"/>
    <w:rsid w:val="1FB3D436"/>
    <w:rsid w:val="20FCB7A1"/>
    <w:rsid w:val="21392BF2"/>
    <w:rsid w:val="219113D1"/>
    <w:rsid w:val="229BC1C1"/>
    <w:rsid w:val="23B004A8"/>
    <w:rsid w:val="23CF8213"/>
    <w:rsid w:val="24850826"/>
    <w:rsid w:val="2545BF67"/>
    <w:rsid w:val="2547514F"/>
    <w:rsid w:val="254E68B6"/>
    <w:rsid w:val="259D1D30"/>
    <w:rsid w:val="265C8C93"/>
    <w:rsid w:val="2730C127"/>
    <w:rsid w:val="286422D6"/>
    <w:rsid w:val="29230536"/>
    <w:rsid w:val="2A186E4D"/>
    <w:rsid w:val="2A836020"/>
    <w:rsid w:val="2BDF3FB9"/>
    <w:rsid w:val="2C0E65BF"/>
    <w:rsid w:val="2C8BFF26"/>
    <w:rsid w:val="2D3793F9"/>
    <w:rsid w:val="2DBA5041"/>
    <w:rsid w:val="2DFB39AD"/>
    <w:rsid w:val="2E30FB6B"/>
    <w:rsid w:val="2EAAE057"/>
    <w:rsid w:val="2F32F41C"/>
    <w:rsid w:val="2F6F9FC9"/>
    <w:rsid w:val="2F8A36A4"/>
    <w:rsid w:val="2F8EB494"/>
    <w:rsid w:val="2FE6E18B"/>
    <w:rsid w:val="30E74B08"/>
    <w:rsid w:val="30F731CC"/>
    <w:rsid w:val="320B051C"/>
    <w:rsid w:val="328AC496"/>
    <w:rsid w:val="3293022D"/>
    <w:rsid w:val="32A7408B"/>
    <w:rsid w:val="32F683D6"/>
    <w:rsid w:val="334A8CB4"/>
    <w:rsid w:val="3460F7CC"/>
    <w:rsid w:val="358491A6"/>
    <w:rsid w:val="36118608"/>
    <w:rsid w:val="370734A5"/>
    <w:rsid w:val="375F1250"/>
    <w:rsid w:val="384296FB"/>
    <w:rsid w:val="38692543"/>
    <w:rsid w:val="3A24BAFD"/>
    <w:rsid w:val="3D38A5EF"/>
    <w:rsid w:val="3D39F4A7"/>
    <w:rsid w:val="3D9909E7"/>
    <w:rsid w:val="3E01DD8B"/>
    <w:rsid w:val="3EB1D87F"/>
    <w:rsid w:val="3EEF44FD"/>
    <w:rsid w:val="3F2B9321"/>
    <w:rsid w:val="40F85F25"/>
    <w:rsid w:val="4304FA6F"/>
    <w:rsid w:val="4387EE12"/>
    <w:rsid w:val="452E2CA4"/>
    <w:rsid w:val="473BD2A2"/>
    <w:rsid w:val="489FBA7F"/>
    <w:rsid w:val="48A185AF"/>
    <w:rsid w:val="49542BE3"/>
    <w:rsid w:val="4A18C807"/>
    <w:rsid w:val="4A342851"/>
    <w:rsid w:val="4AC71109"/>
    <w:rsid w:val="4ACB58D1"/>
    <w:rsid w:val="4B77332A"/>
    <w:rsid w:val="4C04A8BE"/>
    <w:rsid w:val="4CA2A5C2"/>
    <w:rsid w:val="4CB51227"/>
    <w:rsid w:val="4CF905B6"/>
    <w:rsid w:val="4D195A3D"/>
    <w:rsid w:val="508A4178"/>
    <w:rsid w:val="50B00145"/>
    <w:rsid w:val="50E10D54"/>
    <w:rsid w:val="5194FC1B"/>
    <w:rsid w:val="523D333E"/>
    <w:rsid w:val="53138AD9"/>
    <w:rsid w:val="54B7E383"/>
    <w:rsid w:val="54E52E24"/>
    <w:rsid w:val="557C97D1"/>
    <w:rsid w:val="55AC7CBE"/>
    <w:rsid w:val="568FEF6D"/>
    <w:rsid w:val="56DE6779"/>
    <w:rsid w:val="57FC74FD"/>
    <w:rsid w:val="5A17126D"/>
    <w:rsid w:val="5A6AF7A9"/>
    <w:rsid w:val="5BBBBB0C"/>
    <w:rsid w:val="5C06720F"/>
    <w:rsid w:val="5CC0B712"/>
    <w:rsid w:val="5E7C1528"/>
    <w:rsid w:val="5F5FCAEA"/>
    <w:rsid w:val="60150F84"/>
    <w:rsid w:val="604DAC26"/>
    <w:rsid w:val="60F895F9"/>
    <w:rsid w:val="613B62AD"/>
    <w:rsid w:val="614C9C4E"/>
    <w:rsid w:val="61B06044"/>
    <w:rsid w:val="620C3E82"/>
    <w:rsid w:val="62549F24"/>
    <w:rsid w:val="635A4C5A"/>
    <w:rsid w:val="639ECD4A"/>
    <w:rsid w:val="63D66DCA"/>
    <w:rsid w:val="64178B2C"/>
    <w:rsid w:val="64218ADC"/>
    <w:rsid w:val="64376649"/>
    <w:rsid w:val="6524767C"/>
    <w:rsid w:val="658EE20E"/>
    <w:rsid w:val="659152BB"/>
    <w:rsid w:val="65FECF89"/>
    <w:rsid w:val="66EE7A38"/>
    <w:rsid w:val="6734816B"/>
    <w:rsid w:val="6857D7B5"/>
    <w:rsid w:val="68BE68D3"/>
    <w:rsid w:val="69CC1812"/>
    <w:rsid w:val="6A16072F"/>
    <w:rsid w:val="6A509CEB"/>
    <w:rsid w:val="6B02ED30"/>
    <w:rsid w:val="6B344E83"/>
    <w:rsid w:val="6B9F19BA"/>
    <w:rsid w:val="6C8428A4"/>
    <w:rsid w:val="6CB5DBC3"/>
    <w:rsid w:val="6CD5E09C"/>
    <w:rsid w:val="6D71D847"/>
    <w:rsid w:val="6EE17FF1"/>
    <w:rsid w:val="6EF85F04"/>
    <w:rsid w:val="70143877"/>
    <w:rsid w:val="71B93D35"/>
    <w:rsid w:val="72370280"/>
    <w:rsid w:val="724BA01C"/>
    <w:rsid w:val="73244E04"/>
    <w:rsid w:val="73DE56D4"/>
    <w:rsid w:val="74DFB20D"/>
    <w:rsid w:val="753F9BB7"/>
    <w:rsid w:val="757CEA2C"/>
    <w:rsid w:val="77EB5352"/>
    <w:rsid w:val="78B08974"/>
    <w:rsid w:val="78B61CF3"/>
    <w:rsid w:val="796C3E66"/>
    <w:rsid w:val="7B005643"/>
    <w:rsid w:val="7B5259B5"/>
    <w:rsid w:val="7C4B7905"/>
    <w:rsid w:val="7D21C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9249C1"/>
  <w15:chartTrackingRefBased/>
  <w15:docId w15:val="{E5FD0ABA-3FF8-4407-B62C-E514A140C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AD4"/>
    <w:pPr>
      <w:spacing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3A92"/>
    <w:pPr>
      <w:pBdr>
        <w:bottom w:val="single" w:sz="6" w:space="1" w:color="808080" w:themeColor="background1" w:themeShade="80"/>
      </w:pBdr>
      <w:spacing w:before="600" w:after="120"/>
      <w:outlineLvl w:val="0"/>
    </w:pPr>
    <w:rPr>
      <w:rFonts w:asciiTheme="majorHAnsi" w:hAnsiTheme="majorHAnsi"/>
      <w:b/>
      <w:color w:val="0DCCBB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501E"/>
    <w:pPr>
      <w:keepNext/>
      <w:keepLines/>
      <w:spacing w:before="500" w:after="0"/>
      <w:outlineLvl w:val="1"/>
    </w:pPr>
    <w:rPr>
      <w:rFonts w:asciiTheme="majorHAnsi" w:eastAsiaTheme="majorEastAsia" w:hAnsiTheme="majorHAnsi" w:cstheme="majorBidi"/>
      <w:b/>
      <w:color w:val="191818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43F3"/>
    <w:pPr>
      <w:spacing w:before="400" w:after="0"/>
      <w:outlineLvl w:val="2"/>
    </w:pPr>
    <w:rPr>
      <w:rFonts w:asciiTheme="majorHAnsi" w:hAnsiTheme="majorHAnsi"/>
      <w:b/>
      <w:color w:val="9130F2" w:themeColor="accent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1A5A"/>
    <w:pPr>
      <w:spacing w:before="300" w:after="0"/>
      <w:outlineLvl w:val="3"/>
    </w:pPr>
    <w:rPr>
      <w:rFonts w:asciiTheme="majorHAnsi" w:hAnsiTheme="majorHAnsi"/>
      <w:b/>
    </w:rPr>
  </w:style>
  <w:style w:type="paragraph" w:styleId="Heading5">
    <w:name w:val="heading 5"/>
    <w:basedOn w:val="BodyText"/>
    <w:next w:val="Normal"/>
    <w:link w:val="Heading5Char"/>
    <w:uiPriority w:val="9"/>
    <w:unhideWhenUsed/>
    <w:qFormat/>
    <w:rsid w:val="00CA1A5A"/>
    <w:pPr>
      <w:spacing w:before="200" w:after="0"/>
      <w:outlineLvl w:val="4"/>
    </w:pPr>
    <w:rPr>
      <w:rFonts w:asciiTheme="majorHAnsi" w:hAnsiTheme="majorHAnsi"/>
      <w:i/>
      <w:u w:val="single"/>
    </w:rPr>
  </w:style>
  <w:style w:type="paragraph" w:styleId="Heading6">
    <w:name w:val="heading 6"/>
    <w:basedOn w:val="BodyText"/>
    <w:next w:val="Normal"/>
    <w:link w:val="Heading6Char"/>
    <w:uiPriority w:val="9"/>
    <w:unhideWhenUsed/>
    <w:qFormat/>
    <w:rsid w:val="00CA1A5A"/>
    <w:pPr>
      <w:spacing w:before="200" w:after="0"/>
      <w:outlineLvl w:val="5"/>
    </w:pPr>
    <w:rPr>
      <w:rFonts w:asciiTheme="majorHAnsi" w:hAnsiTheme="majorHAnsi"/>
      <w:i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1748D9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8877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1748D9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3C3A3A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1748D9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3C3A3A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0943"/>
    <w:pPr>
      <w:tabs>
        <w:tab w:val="center" w:pos="4513"/>
        <w:tab w:val="right" w:pos="9026"/>
      </w:tabs>
      <w:spacing w:after="40"/>
    </w:pPr>
    <w:rPr>
      <w:color w:val="30F2E2" w:themeColor="accent1"/>
    </w:rPr>
  </w:style>
  <w:style w:type="character" w:customStyle="1" w:styleId="HeaderChar">
    <w:name w:val="Header Char"/>
    <w:basedOn w:val="DefaultParagraphFont"/>
    <w:link w:val="Header"/>
    <w:uiPriority w:val="99"/>
    <w:rsid w:val="00880943"/>
    <w:rPr>
      <w:color w:val="30F2E2" w:themeColor="accent1"/>
      <w:sz w:val="20"/>
    </w:rPr>
  </w:style>
  <w:style w:type="paragraph" w:styleId="Footer">
    <w:name w:val="footer"/>
    <w:basedOn w:val="Normal"/>
    <w:link w:val="FooterChar"/>
    <w:uiPriority w:val="99"/>
    <w:unhideWhenUsed/>
    <w:qFormat/>
    <w:rsid w:val="006C3511"/>
    <w:pPr>
      <w:tabs>
        <w:tab w:val="center" w:pos="4513"/>
        <w:tab w:val="right" w:pos="9026"/>
      </w:tabs>
      <w:spacing w:after="0"/>
    </w:pPr>
    <w:rPr>
      <w:color w:val="8C8989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6C3511"/>
    <w:rPr>
      <w:color w:val="8C8989" w:themeColor="text2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45308"/>
    <w:pPr>
      <w:spacing w:after="240" w:line="192" w:lineRule="auto"/>
      <w:contextualSpacing/>
    </w:pPr>
    <w:rPr>
      <w:rFonts w:asciiTheme="majorHAnsi" w:eastAsiaTheme="majorEastAsia" w:hAnsiTheme="majorHAnsi" w:cstheme="majorBidi"/>
      <w:b/>
      <w:caps/>
      <w:color w:val="191818" w:themeColor="text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5308"/>
    <w:rPr>
      <w:rFonts w:asciiTheme="majorHAnsi" w:eastAsiaTheme="majorEastAsia" w:hAnsiTheme="majorHAnsi" w:cstheme="majorBidi"/>
      <w:b/>
      <w:caps/>
      <w:color w:val="191818" w:themeColor="text1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0D41"/>
    <w:pPr>
      <w:numPr>
        <w:ilvl w:val="1"/>
      </w:numPr>
      <w:spacing w:after="160"/>
    </w:pPr>
    <w:rPr>
      <w:rFonts w:eastAsiaTheme="minorEastAsia"/>
      <w:caps/>
      <w:color w:val="191818" w:themeColor="text1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BB0D41"/>
    <w:rPr>
      <w:rFonts w:eastAsiaTheme="minorEastAsia"/>
      <w:caps/>
      <w:color w:val="191818" w:themeColor="text1"/>
      <w:sz w:val="36"/>
    </w:rPr>
  </w:style>
  <w:style w:type="paragraph" w:styleId="Signature">
    <w:name w:val="Signature"/>
    <w:basedOn w:val="Normal"/>
    <w:link w:val="SignatureChar"/>
    <w:uiPriority w:val="99"/>
    <w:unhideWhenUsed/>
    <w:qFormat/>
    <w:rsid w:val="008000B8"/>
    <w:pPr>
      <w:spacing w:after="360"/>
      <w:contextualSpacing/>
    </w:pPr>
    <w:rPr>
      <w:b/>
    </w:rPr>
  </w:style>
  <w:style w:type="character" w:customStyle="1" w:styleId="SignatureChar">
    <w:name w:val="Signature Char"/>
    <w:basedOn w:val="DefaultParagraphFont"/>
    <w:link w:val="Signature"/>
    <w:uiPriority w:val="99"/>
    <w:rsid w:val="008000B8"/>
    <w:rPr>
      <w:b/>
      <w:sz w:val="20"/>
    </w:rPr>
  </w:style>
  <w:style w:type="paragraph" w:styleId="Salutation">
    <w:name w:val="Salutation"/>
    <w:aliases w:val="Name"/>
    <w:basedOn w:val="Normal"/>
    <w:next w:val="Normal"/>
    <w:link w:val="SalutationChar"/>
    <w:uiPriority w:val="99"/>
    <w:unhideWhenUsed/>
    <w:qFormat/>
    <w:rsid w:val="008000B8"/>
    <w:pPr>
      <w:spacing w:before="240" w:after="0"/>
      <w:contextualSpacing/>
    </w:pPr>
    <w:rPr>
      <w:color w:val="8C8989" w:themeColor="text2"/>
      <w:sz w:val="36"/>
    </w:rPr>
  </w:style>
  <w:style w:type="character" w:customStyle="1" w:styleId="SalutationChar">
    <w:name w:val="Salutation Char"/>
    <w:aliases w:val="Name Char"/>
    <w:basedOn w:val="DefaultParagraphFont"/>
    <w:link w:val="Salutation"/>
    <w:uiPriority w:val="99"/>
    <w:rsid w:val="008000B8"/>
    <w:rPr>
      <w:color w:val="8C8989" w:themeColor="text2"/>
      <w:sz w:val="36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880943"/>
    <w:pPr>
      <w:spacing w:before="240" w:after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99"/>
    <w:rsid w:val="00880943"/>
    <w:rPr>
      <w:sz w:val="28"/>
    </w:rPr>
  </w:style>
  <w:style w:type="table" w:styleId="TableGrid">
    <w:name w:val="Table Grid"/>
    <w:basedOn w:val="TableNormal"/>
    <w:uiPriority w:val="59"/>
    <w:rsid w:val="00BB0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0943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63A92"/>
    <w:rPr>
      <w:rFonts w:asciiTheme="majorHAnsi" w:hAnsiTheme="majorHAnsi"/>
      <w:b/>
      <w:color w:val="0DCCBB" w:themeColor="accent1" w:themeShade="BF"/>
      <w:sz w:val="32"/>
    </w:rPr>
  </w:style>
  <w:style w:type="character" w:styleId="Strong">
    <w:name w:val="Strong"/>
    <w:uiPriority w:val="22"/>
    <w:qFormat/>
    <w:rsid w:val="00845308"/>
  </w:style>
  <w:style w:type="paragraph" w:styleId="BodyText">
    <w:name w:val="Body Text"/>
    <w:basedOn w:val="Normal"/>
    <w:link w:val="BodyTextChar"/>
    <w:unhideWhenUsed/>
    <w:qFormat/>
    <w:rsid w:val="00B6725B"/>
    <w:pPr>
      <w:spacing w:before="100" w:after="100"/>
    </w:pPr>
  </w:style>
  <w:style w:type="character" w:customStyle="1" w:styleId="BodyTextChar">
    <w:name w:val="Body Text Char"/>
    <w:basedOn w:val="DefaultParagraphFont"/>
    <w:link w:val="BodyText"/>
    <w:rsid w:val="00B6725B"/>
  </w:style>
  <w:style w:type="paragraph" w:styleId="ListParagraph">
    <w:name w:val="List Paragraph"/>
    <w:basedOn w:val="Normal"/>
    <w:link w:val="ListParagraphChar"/>
    <w:uiPriority w:val="34"/>
    <w:rsid w:val="00491168"/>
    <w:pPr>
      <w:spacing w:after="160" w:line="259" w:lineRule="auto"/>
      <w:ind w:left="720"/>
      <w:contextualSpacing/>
    </w:pPr>
  </w:style>
  <w:style w:type="paragraph" w:styleId="ListNumber">
    <w:name w:val="List Number"/>
    <w:basedOn w:val="ListParagraph"/>
    <w:uiPriority w:val="99"/>
    <w:unhideWhenUsed/>
    <w:qFormat/>
    <w:rsid w:val="002B43F3"/>
    <w:pPr>
      <w:numPr>
        <w:numId w:val="36"/>
      </w:numPr>
      <w:spacing w:before="100" w:after="100" w:line="216" w:lineRule="auto"/>
      <w:ind w:left="454" w:hanging="454"/>
      <w:contextualSpacing w:val="0"/>
    </w:pPr>
  </w:style>
  <w:style w:type="paragraph" w:customStyle="1" w:styleId="BoardQuestion">
    <w:name w:val="Board Question"/>
    <w:basedOn w:val="ListNumber"/>
    <w:rsid w:val="009737F3"/>
    <w:pPr>
      <w:pBdr>
        <w:bottom w:val="single" w:sz="8" w:space="1" w:color="30F2E2" w:themeColor="accent1"/>
      </w:pBdr>
    </w:pPr>
  </w:style>
  <w:style w:type="paragraph" w:styleId="TOCHeading">
    <w:name w:val="TOC Heading"/>
    <w:basedOn w:val="Heading1"/>
    <w:next w:val="Normal"/>
    <w:uiPriority w:val="39"/>
    <w:unhideWhenUsed/>
    <w:rsid w:val="00F97E46"/>
    <w:pPr>
      <w:spacing w:before="240" w:line="259" w:lineRule="auto"/>
      <w:outlineLvl w:val="9"/>
    </w:pPr>
    <w:rPr>
      <w:b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3ED0"/>
    <w:pPr>
      <w:tabs>
        <w:tab w:val="right" w:leader="dot" w:pos="9911"/>
      </w:tabs>
      <w:spacing w:before="200" w:after="100"/>
    </w:pPr>
    <w:rPr>
      <w:rFonts w:asciiTheme="majorHAnsi" w:hAnsiTheme="majorHAnsi"/>
      <w:b/>
      <w:color w:val="191818" w:themeColor="text1"/>
      <w:sz w:val="26"/>
    </w:rPr>
  </w:style>
  <w:style w:type="character" w:styleId="Hyperlink">
    <w:name w:val="Hyperlink"/>
    <w:basedOn w:val="DefaultParagraphFont"/>
    <w:uiPriority w:val="99"/>
    <w:unhideWhenUsed/>
    <w:rsid w:val="00F97E46"/>
    <w:rPr>
      <w:color w:val="EEFF38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1501E"/>
    <w:rPr>
      <w:rFonts w:asciiTheme="majorHAnsi" w:eastAsiaTheme="majorEastAsia" w:hAnsiTheme="majorHAnsi" w:cstheme="majorBidi"/>
      <w:b/>
      <w:color w:val="191818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843F3"/>
    <w:rPr>
      <w:rFonts w:asciiTheme="majorHAnsi" w:hAnsiTheme="majorHAnsi"/>
      <w:b/>
      <w:color w:val="9130F2" w:themeColor="accent3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A1A5A"/>
    <w:rPr>
      <w:rFonts w:asciiTheme="majorHAnsi" w:hAnsiTheme="majorHAnsi"/>
      <w:b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CA1A5A"/>
    <w:rPr>
      <w:rFonts w:asciiTheme="majorHAnsi" w:hAnsiTheme="majorHAnsi"/>
      <w:i/>
      <w:sz w:val="20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CA1A5A"/>
    <w:rPr>
      <w:rFonts w:asciiTheme="majorHAnsi" w:hAnsiTheme="majorHAnsi"/>
      <w:i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48D9"/>
    <w:rPr>
      <w:rFonts w:asciiTheme="majorHAnsi" w:eastAsiaTheme="majorEastAsia" w:hAnsiTheme="majorHAnsi" w:cstheme="majorBidi"/>
      <w:i/>
      <w:iCs/>
      <w:color w:val="08877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48D9"/>
    <w:rPr>
      <w:rFonts w:asciiTheme="majorHAnsi" w:eastAsiaTheme="majorEastAsia" w:hAnsiTheme="majorHAnsi" w:cstheme="majorBidi"/>
      <w:color w:val="3C3A3A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48D9"/>
    <w:rPr>
      <w:rFonts w:asciiTheme="majorHAnsi" w:eastAsiaTheme="majorEastAsia" w:hAnsiTheme="majorHAnsi" w:cstheme="majorBidi"/>
      <w:i/>
      <w:iCs/>
      <w:color w:val="3C3A3A" w:themeColor="text1" w:themeTint="D8"/>
      <w:sz w:val="21"/>
      <w:szCs w:val="21"/>
    </w:rPr>
  </w:style>
  <w:style w:type="paragraph" w:styleId="BodyText2">
    <w:name w:val="Body Text 2"/>
    <w:basedOn w:val="Normal"/>
    <w:link w:val="BodyText2Char"/>
    <w:uiPriority w:val="99"/>
    <w:unhideWhenUsed/>
    <w:rsid w:val="005868CC"/>
    <w:pPr>
      <w:spacing w:before="120" w:after="0"/>
      <w:ind w:left="907"/>
    </w:pPr>
  </w:style>
  <w:style w:type="character" w:customStyle="1" w:styleId="BodyText2Char">
    <w:name w:val="Body Text 2 Char"/>
    <w:basedOn w:val="DefaultParagraphFont"/>
    <w:link w:val="BodyText2"/>
    <w:uiPriority w:val="99"/>
    <w:rsid w:val="005868CC"/>
  </w:style>
  <w:style w:type="paragraph" w:styleId="TableofAuthorities">
    <w:name w:val="table of authorities"/>
    <w:basedOn w:val="Normal"/>
    <w:next w:val="Normal"/>
    <w:uiPriority w:val="99"/>
    <w:unhideWhenUsed/>
    <w:rsid w:val="00583201"/>
    <w:pPr>
      <w:spacing w:after="0"/>
      <w:ind w:left="220" w:hanging="220"/>
    </w:pPr>
  </w:style>
  <w:style w:type="table" w:customStyle="1" w:styleId="Financial">
    <w:name w:val="Financial"/>
    <w:basedOn w:val="TableNormal"/>
    <w:uiPriority w:val="99"/>
    <w:rsid w:val="00CB6EDA"/>
    <w:pPr>
      <w:spacing w:after="0" w:line="240" w:lineRule="auto"/>
    </w:pPr>
    <w:tblPr/>
  </w:style>
  <w:style w:type="paragraph" w:styleId="ListBullet">
    <w:name w:val="List Bullet"/>
    <w:basedOn w:val="Bullets"/>
    <w:link w:val="ListBulletChar"/>
    <w:uiPriority w:val="99"/>
    <w:unhideWhenUsed/>
    <w:qFormat/>
    <w:rsid w:val="002C4D30"/>
    <w:pPr>
      <w:spacing w:before="200" w:line="216" w:lineRule="auto"/>
      <w:ind w:left="454" w:hanging="45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26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26F"/>
    <w:rPr>
      <w:rFonts w:ascii="Segoe UI" w:hAnsi="Segoe UI" w:cs="Segoe UI"/>
      <w:sz w:val="18"/>
      <w:szCs w:val="18"/>
    </w:rPr>
  </w:style>
  <w:style w:type="character" w:styleId="EndnoteReference">
    <w:name w:val="endnote reference"/>
    <w:basedOn w:val="DefaultParagraphFont"/>
    <w:uiPriority w:val="99"/>
    <w:unhideWhenUsed/>
    <w:rsid w:val="00AD655C"/>
    <w:rPr>
      <w:vertAlign w:val="superscript"/>
    </w:rPr>
  </w:style>
  <w:style w:type="paragraph" w:customStyle="1" w:styleId="Bullets">
    <w:name w:val="Bullets"/>
    <w:basedOn w:val="Normal"/>
    <w:link w:val="BulletsChar"/>
    <w:rsid w:val="00B6725B"/>
    <w:pPr>
      <w:numPr>
        <w:numId w:val="30"/>
      </w:numPr>
      <w:spacing w:before="100" w:after="100"/>
      <w:ind w:left="357" w:hanging="357"/>
    </w:pPr>
  </w:style>
  <w:style w:type="paragraph" w:customStyle="1" w:styleId="Bullet2">
    <w:name w:val="Bullet 2"/>
    <w:basedOn w:val="Bullets1"/>
    <w:link w:val="Bullet2Char"/>
    <w:rsid w:val="00C94F6C"/>
    <w:pPr>
      <w:spacing w:before="60"/>
      <w:ind w:left="680" w:hanging="340"/>
    </w:pPr>
  </w:style>
  <w:style w:type="paragraph" w:customStyle="1" w:styleId="Bullets1">
    <w:name w:val="Bullets 1"/>
    <w:basedOn w:val="Normal"/>
    <w:rsid w:val="00FD317C"/>
    <w:pPr>
      <w:keepNext/>
      <w:numPr>
        <w:numId w:val="31"/>
      </w:numPr>
      <w:spacing w:before="100" w:after="0"/>
      <w:ind w:left="357" w:hanging="357"/>
    </w:pPr>
  </w:style>
  <w:style w:type="character" w:customStyle="1" w:styleId="BulletsChar">
    <w:name w:val="Bullets Char"/>
    <w:basedOn w:val="DefaultParagraphFont"/>
    <w:link w:val="Bullets"/>
    <w:rsid w:val="00B6725B"/>
  </w:style>
  <w:style w:type="character" w:customStyle="1" w:styleId="ListBulletChar">
    <w:name w:val="List Bullet Char"/>
    <w:basedOn w:val="BulletsChar"/>
    <w:link w:val="ListBullet"/>
    <w:uiPriority w:val="99"/>
    <w:rsid w:val="002C4D30"/>
  </w:style>
  <w:style w:type="character" w:customStyle="1" w:styleId="Bullet2Char">
    <w:name w:val="Bullet 2 Char"/>
    <w:basedOn w:val="ListBulletChar"/>
    <w:link w:val="Bullet2"/>
    <w:rsid w:val="00C94F6C"/>
  </w:style>
  <w:style w:type="paragraph" w:styleId="ListNumber2">
    <w:name w:val="List Number 2"/>
    <w:basedOn w:val="Normal"/>
    <w:uiPriority w:val="99"/>
    <w:unhideWhenUsed/>
    <w:qFormat/>
    <w:rsid w:val="00B945F4"/>
    <w:pPr>
      <w:numPr>
        <w:numId w:val="7"/>
      </w:numPr>
      <w:spacing w:after="60"/>
      <w:ind w:left="908" w:hanging="454"/>
    </w:p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2F13E6"/>
    <w:pPr>
      <w:spacing w:after="0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F13E6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qFormat/>
    <w:rsid w:val="00EC7496"/>
    <w:rPr>
      <w:vertAlign w:val="superscript"/>
    </w:rPr>
  </w:style>
  <w:style w:type="character" w:customStyle="1" w:styleId="apple-converted-space">
    <w:name w:val="apple-converted-space"/>
    <w:basedOn w:val="DefaultParagraphFont"/>
    <w:rsid w:val="00EC7496"/>
  </w:style>
  <w:style w:type="paragraph" w:styleId="TOC2">
    <w:name w:val="toc 2"/>
    <w:basedOn w:val="Normal"/>
    <w:next w:val="Normal"/>
    <w:autoRedefine/>
    <w:uiPriority w:val="39"/>
    <w:unhideWhenUsed/>
    <w:qFormat/>
    <w:rsid w:val="006D2B0D"/>
    <w:pPr>
      <w:tabs>
        <w:tab w:val="right" w:leader="dot" w:pos="9911"/>
      </w:tabs>
      <w:spacing w:after="100"/>
    </w:pPr>
  </w:style>
  <w:style w:type="paragraph" w:styleId="NormalWeb">
    <w:name w:val="Normal (Web)"/>
    <w:basedOn w:val="Normal"/>
    <w:uiPriority w:val="99"/>
    <w:unhideWhenUsed/>
    <w:rsid w:val="00EC749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OpeningStatement">
    <w:name w:val="Opening Statement"/>
    <w:basedOn w:val="BodyText"/>
    <w:qFormat/>
    <w:rsid w:val="008000B8"/>
    <w:pPr>
      <w:spacing w:before="0" w:after="200"/>
    </w:pPr>
    <w:rPr>
      <w:b/>
      <w:color w:val="8C8989" w:themeColor="text2"/>
      <w:sz w:val="32"/>
    </w:rPr>
  </w:style>
  <w:style w:type="paragraph" w:styleId="ListBullet2">
    <w:name w:val="List Bullet 2"/>
    <w:basedOn w:val="Bullet2"/>
    <w:uiPriority w:val="99"/>
    <w:unhideWhenUsed/>
    <w:qFormat/>
    <w:rsid w:val="002C4D30"/>
    <w:pPr>
      <w:spacing w:before="0" w:after="60"/>
      <w:ind w:left="908" w:hanging="454"/>
    </w:pPr>
  </w:style>
  <w:style w:type="paragraph" w:styleId="ListBullet3">
    <w:name w:val="List Bullet 3"/>
    <w:basedOn w:val="Normal"/>
    <w:uiPriority w:val="99"/>
    <w:unhideWhenUsed/>
    <w:rsid w:val="00B945F4"/>
    <w:pPr>
      <w:numPr>
        <w:numId w:val="3"/>
      </w:numPr>
      <w:spacing w:before="20" w:after="20"/>
      <w:ind w:left="1361" w:hanging="454"/>
    </w:pPr>
  </w:style>
  <w:style w:type="paragraph" w:styleId="ListContinue">
    <w:name w:val="List Continue"/>
    <w:basedOn w:val="Normal"/>
    <w:uiPriority w:val="99"/>
    <w:unhideWhenUsed/>
    <w:qFormat/>
    <w:rsid w:val="002C4D30"/>
    <w:pPr>
      <w:spacing w:after="100" w:line="216" w:lineRule="auto"/>
      <w:ind w:left="454"/>
    </w:pPr>
  </w:style>
  <w:style w:type="paragraph" w:styleId="ListContinue2">
    <w:name w:val="List Continue 2"/>
    <w:basedOn w:val="Normal"/>
    <w:uiPriority w:val="99"/>
    <w:unhideWhenUsed/>
    <w:rsid w:val="002664A3"/>
    <w:pPr>
      <w:spacing w:after="120"/>
      <w:ind w:left="907"/>
      <w:contextualSpacing/>
    </w:pPr>
  </w:style>
  <w:style w:type="paragraph" w:styleId="ListContinue3">
    <w:name w:val="List Continue 3"/>
    <w:basedOn w:val="Normal"/>
    <w:uiPriority w:val="99"/>
    <w:unhideWhenUsed/>
    <w:qFormat/>
    <w:rsid w:val="00B945F4"/>
    <w:pPr>
      <w:spacing w:after="120"/>
      <w:ind w:left="1361"/>
      <w:contextualSpacing/>
    </w:pPr>
  </w:style>
  <w:style w:type="paragraph" w:styleId="ListNumber3">
    <w:name w:val="List Number 3"/>
    <w:basedOn w:val="Normal"/>
    <w:uiPriority w:val="99"/>
    <w:unhideWhenUsed/>
    <w:qFormat/>
    <w:rsid w:val="00B945F4"/>
    <w:pPr>
      <w:numPr>
        <w:numId w:val="8"/>
      </w:numPr>
      <w:spacing w:before="20" w:after="20"/>
      <w:ind w:left="1361" w:hanging="454"/>
    </w:pPr>
  </w:style>
  <w:style w:type="paragraph" w:styleId="BlockText">
    <w:name w:val="Block Text"/>
    <w:basedOn w:val="Normal"/>
    <w:uiPriority w:val="99"/>
    <w:unhideWhenUsed/>
    <w:qFormat/>
    <w:rsid w:val="008000B8"/>
    <w:pPr>
      <w:pBdr>
        <w:top w:val="single" w:sz="8" w:space="10" w:color="30F2E2" w:themeColor="accent1"/>
        <w:left w:val="single" w:sz="8" w:space="10" w:color="30F2E2" w:themeColor="accent1"/>
        <w:bottom w:val="single" w:sz="8" w:space="10" w:color="30F2E2" w:themeColor="accent1"/>
        <w:right w:val="single" w:sz="8" w:space="10" w:color="30F2E2" w:themeColor="accent1"/>
      </w:pBdr>
      <w:spacing w:before="200"/>
      <w:ind w:left="227" w:right="227"/>
    </w:pPr>
    <w:rPr>
      <w:rFonts w:eastAsiaTheme="minorEastAsia"/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AE4691"/>
    <w:pPr>
      <w:spacing w:before="360" w:after="40"/>
      <w:ind w:right="862"/>
    </w:pPr>
    <w:rPr>
      <w:b/>
      <w:i/>
      <w:iCs/>
      <w:color w:val="191818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E4691"/>
    <w:rPr>
      <w:b/>
      <w:i/>
      <w:iCs/>
      <w:color w:val="191818" w:themeColor="text1"/>
      <w:sz w:val="20"/>
    </w:rPr>
  </w:style>
  <w:style w:type="paragraph" w:styleId="TableofFigures">
    <w:name w:val="table of figures"/>
    <w:basedOn w:val="Normal"/>
    <w:next w:val="Normal"/>
    <w:uiPriority w:val="99"/>
    <w:unhideWhenUsed/>
    <w:rsid w:val="007573A5"/>
    <w:pPr>
      <w:spacing w:after="0"/>
    </w:pPr>
  </w:style>
  <w:style w:type="paragraph" w:styleId="EndnoteText">
    <w:name w:val="endnote text"/>
    <w:basedOn w:val="Normal"/>
    <w:link w:val="EndnoteTextChar"/>
    <w:uiPriority w:val="99"/>
    <w:unhideWhenUsed/>
    <w:rsid w:val="008852D0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852D0"/>
    <w:rPr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8852D0"/>
    <w:rPr>
      <w:i/>
      <w:iCs/>
      <w:color w:val="8C8989" w:themeColor="text2"/>
      <w:sz w:val="18"/>
      <w:szCs w:val="18"/>
    </w:rPr>
  </w:style>
  <w:style w:type="table" w:styleId="GridTable1Light">
    <w:name w:val="Grid Table 1 Light"/>
    <w:basedOn w:val="TableNormal"/>
    <w:uiPriority w:val="46"/>
    <w:rsid w:val="00133281"/>
    <w:pPr>
      <w:spacing w:after="0" w:line="240" w:lineRule="auto"/>
    </w:pPr>
    <w:tblPr>
      <w:tblStyleRowBandSize w:val="1"/>
      <w:tblStyleColBandSize w:val="1"/>
      <w:tblBorders>
        <w:top w:val="single" w:sz="4" w:space="0" w:color="A4A0A0" w:themeColor="text1" w:themeTint="66"/>
        <w:left w:val="single" w:sz="4" w:space="0" w:color="A4A0A0" w:themeColor="text1" w:themeTint="66"/>
        <w:bottom w:val="single" w:sz="4" w:space="0" w:color="A4A0A0" w:themeColor="text1" w:themeTint="66"/>
        <w:right w:val="single" w:sz="4" w:space="0" w:color="A4A0A0" w:themeColor="text1" w:themeTint="66"/>
        <w:insideH w:val="single" w:sz="4" w:space="0" w:color="A4A0A0" w:themeColor="text1" w:themeTint="66"/>
        <w:insideV w:val="single" w:sz="4" w:space="0" w:color="A4A0A0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77272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77272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">
    <w:name w:val="Table"/>
    <w:basedOn w:val="Signature"/>
    <w:qFormat/>
    <w:rsid w:val="00133281"/>
    <w:rPr>
      <w:b w:val="0"/>
      <w:color w:val="191818" w:themeColor="text1"/>
    </w:rPr>
  </w:style>
  <w:style w:type="paragraph" w:customStyle="1" w:styleId="Covertitle">
    <w:name w:val="Cover title"/>
    <w:basedOn w:val="Title"/>
    <w:link w:val="CovertitleChar"/>
    <w:qFormat/>
    <w:rsid w:val="00CA1A5A"/>
    <w:pPr>
      <w:spacing w:line="240" w:lineRule="auto"/>
    </w:pPr>
    <w:rPr>
      <w:rFonts w:ascii="Urbane Demi Bold" w:hAnsi="Urbane Demi Bold" w:cs="Arial"/>
      <w:caps w:val="0"/>
    </w:rPr>
  </w:style>
  <w:style w:type="character" w:customStyle="1" w:styleId="CovertitleChar">
    <w:name w:val="Cover title Char"/>
    <w:basedOn w:val="TitleChar"/>
    <w:link w:val="Covertitle"/>
    <w:rsid w:val="00CA1A5A"/>
    <w:rPr>
      <w:rFonts w:ascii="Urbane Demi Bold" w:eastAsiaTheme="majorEastAsia" w:hAnsi="Urbane Demi Bold" w:cs="Arial"/>
      <w:b/>
      <w:caps w:val="0"/>
      <w:color w:val="191818" w:themeColor="text1"/>
      <w:kern w:val="28"/>
      <w:sz w:val="72"/>
      <w:szCs w:val="56"/>
    </w:rPr>
  </w:style>
  <w:style w:type="table" w:styleId="GridTable4">
    <w:name w:val="Grid Table 4"/>
    <w:aliases w:val="GBG"/>
    <w:basedOn w:val="TableNormal"/>
    <w:uiPriority w:val="49"/>
    <w:rsid w:val="00DF3755"/>
    <w:pPr>
      <w:spacing w:after="0" w:line="240" w:lineRule="auto"/>
    </w:pPr>
    <w:rPr>
      <w:rFonts w:ascii="Arial" w:hAnsi="Arial"/>
      <w:color w:val="8C8989" w:themeColor="text2"/>
      <w:sz w:val="20"/>
    </w:rPr>
    <w:tblPr>
      <w:tblStyleRowBandSize w:val="1"/>
      <w:tblStyleColBandSize w:val="1"/>
      <w:tblInd w:w="0" w:type="nil"/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1818" w:themeColor="text1"/>
          <w:left w:val="single" w:sz="4" w:space="0" w:color="191818" w:themeColor="text1"/>
          <w:bottom w:val="single" w:sz="4" w:space="0" w:color="191818" w:themeColor="text1"/>
          <w:right w:val="single" w:sz="4" w:space="0" w:color="191818" w:themeColor="text1"/>
          <w:insideH w:val="nil"/>
          <w:insideV w:val="nil"/>
        </w:tcBorders>
        <w:shd w:val="clear" w:color="auto" w:fill="191818" w:themeFill="text1"/>
      </w:tcPr>
    </w:tblStylePr>
    <w:tblStylePr w:type="lastRow">
      <w:rPr>
        <w:b/>
        <w:bCs/>
      </w:rPr>
      <w:tblPr/>
      <w:tcPr>
        <w:tcBorders>
          <w:top w:val="double" w:sz="4" w:space="0" w:color="19181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CFCF" w:themeFill="text1" w:themeFillTint="33"/>
      </w:tcPr>
    </w:tblStylePr>
    <w:tblStylePr w:type="band1Horz">
      <w:tblPr/>
      <w:tcPr>
        <w:shd w:val="clear" w:color="auto" w:fill="D1CFCF" w:themeFill="text1" w:themeFillTint="33"/>
      </w:tcPr>
    </w:tblStylePr>
  </w:style>
  <w:style w:type="paragraph" w:customStyle="1" w:styleId="SUBGEADINGRELEASENOTES">
    <w:name w:val="SUBGEADING_RELEASENOTES"/>
    <w:basedOn w:val="Heading1"/>
    <w:uiPriority w:val="1"/>
    <w:qFormat/>
    <w:rsid w:val="002C3BBA"/>
    <w:pPr>
      <w:keepNext/>
      <w:keepLines/>
      <w:spacing w:before="240" w:after="0" w:line="360" w:lineRule="auto"/>
    </w:pPr>
    <w:rPr>
      <w:rFonts w:ascii="Verdana" w:eastAsiaTheme="majorEastAsia" w:hAnsi="Verdana" w:cstheme="majorBidi"/>
      <w:bCs/>
      <w:color w:val="00D7D2"/>
      <w:sz w:val="24"/>
      <w:szCs w:val="28"/>
      <w14:textFill>
        <w14:solidFill>
          <w14:srgbClr w14:val="00D7D2">
            <w14:lumMod w14:val="75000"/>
          </w14:srgbClr>
        </w14:solidFill>
      </w14:textFill>
    </w:rPr>
  </w:style>
  <w:style w:type="paragraph" w:customStyle="1" w:styleId="code">
    <w:name w:val="code"/>
    <w:basedOn w:val="ListParagraph"/>
    <w:link w:val="codeChar"/>
    <w:qFormat/>
    <w:rsid w:val="00DD55C0"/>
    <w:pPr>
      <w:numPr>
        <w:numId w:val="40"/>
      </w:numPr>
    </w:pPr>
    <w:rPr>
      <w:rFonts w:ascii="Courier New" w:hAnsi="Courier New" w:cs="Courier New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D55C0"/>
    <w:rPr>
      <w:sz w:val="20"/>
    </w:rPr>
  </w:style>
  <w:style w:type="character" w:customStyle="1" w:styleId="codeChar">
    <w:name w:val="code Char"/>
    <w:basedOn w:val="ListParagraphChar"/>
    <w:link w:val="code"/>
    <w:rsid w:val="00DD55C0"/>
    <w:rPr>
      <w:rFonts w:ascii="Courier New" w:hAnsi="Courier New" w:cs="Courier New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507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5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loqate.com/documentation/local-apis/cass-overview-2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support.loqate.com/address-matching-approval-system-amas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26.png"/><Relationship Id="rId1" Type="http://schemas.openxmlformats.org/officeDocument/2006/relationships/hyperlink" Target="https://www.loqate.com/en-gb/" TargetMode="External"/><Relationship Id="rId5" Type="http://schemas.openxmlformats.org/officeDocument/2006/relationships/hyperlink" Target="http://www.loqate.com" TargetMode="External"/><Relationship Id="rId4" Type="http://schemas.openxmlformats.org/officeDocument/2006/relationships/hyperlink" Target="mailto:support@loqate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svg"/><Relationship Id="rId1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naseelan.krish\Downloads\Loqate23%20Word%20template%20v1.2.dotx" TargetMode="External"/></Relationships>
</file>

<file path=word/theme/theme1.xml><?xml version="1.0" encoding="utf-8"?>
<a:theme xmlns:a="http://schemas.openxmlformats.org/drawingml/2006/main" name="GBG">
  <a:themeElements>
    <a:clrScheme name="Loqate 23">
      <a:dk1>
        <a:srgbClr val="191818"/>
      </a:dk1>
      <a:lt1>
        <a:srgbClr val="FFFFFF"/>
      </a:lt1>
      <a:dk2>
        <a:srgbClr val="8C8989"/>
      </a:dk2>
      <a:lt2>
        <a:srgbClr val="F2EEED"/>
      </a:lt2>
      <a:accent1>
        <a:srgbClr val="30F2E2"/>
      </a:accent1>
      <a:accent2>
        <a:srgbClr val="F26430"/>
      </a:accent2>
      <a:accent3>
        <a:srgbClr val="9130F2"/>
      </a:accent3>
      <a:accent4>
        <a:srgbClr val="3030F2"/>
      </a:accent4>
      <a:accent5>
        <a:srgbClr val="EEFF38"/>
      </a:accent5>
      <a:accent6>
        <a:srgbClr val="00332F"/>
      </a:accent6>
      <a:hlink>
        <a:srgbClr val="EEFF38"/>
      </a:hlink>
      <a:folHlink>
        <a:srgbClr val="FDFFE5"/>
      </a:folHlink>
    </a:clrScheme>
    <a:fontScheme name="GBG 2021">
      <a:majorFont>
        <a:latin typeface="Urbane Medium"/>
        <a:ea typeface=""/>
        <a:cs typeface=""/>
      </a:majorFont>
      <a:minorFont>
        <a:latin typeface="Helvetica Now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vert="horz" wrap="square" lIns="217490" tIns="108745" rIns="217490" bIns="108745" rtlCol="0" anchor="ctr">
        <a:spAutoFit/>
      </a:bodyPr>
      <a:lstStyle>
        <a:defPPr>
          <a:lnSpc>
            <a:spcPts val="4300"/>
          </a:lnSpc>
          <a:defRPr dirty="0">
            <a:solidFill>
              <a:schemeClr val="tx1"/>
            </a:solidFill>
            <a:latin typeface="+mn-lt"/>
            <a:ea typeface="Open Sans" charset="0"/>
            <a:cs typeface="Open Sans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GBG" id="{3FE65864-619F-4AE6-BA92-8AA88AD0214D}" vid="{2AB763DD-24C1-4CF7-A20B-8F35CC4C020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short_description</b:Tag>
    <b:RefOrder>1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7abea4-df32-4539-bed0-991ada6f2361">
      <Terms xmlns="http://schemas.microsoft.com/office/infopath/2007/PartnerControls"/>
    </lcf76f155ced4ddcb4097134ff3c332f>
    <TaxCatchAll xmlns="0830615a-be6c-432c-99a2-e1fb96549799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5A3F1494321B4C96FA9C0D9667A5C7" ma:contentTypeVersion="18" ma:contentTypeDescription="Create a new document." ma:contentTypeScope="" ma:versionID="40d9490483a39e934562592506d275c2">
  <xsd:schema xmlns:xsd="http://www.w3.org/2001/XMLSchema" xmlns:xs="http://www.w3.org/2001/XMLSchema" xmlns:p="http://schemas.microsoft.com/office/2006/metadata/properties" xmlns:ns1="http://schemas.microsoft.com/sharepoint/v3" xmlns:ns2="5c7abea4-df32-4539-bed0-991ada6f2361" xmlns:ns3="0830615a-be6c-432c-99a2-e1fb96549799" targetNamespace="http://schemas.microsoft.com/office/2006/metadata/properties" ma:root="true" ma:fieldsID="0b290eadde9e0c27c96f91d6c5fad21b" ns1:_="" ns2:_="" ns3:_="">
    <xsd:import namespace="http://schemas.microsoft.com/sharepoint/v3"/>
    <xsd:import namespace="5c7abea4-df32-4539-bed0-991ada6f2361"/>
    <xsd:import namespace="0830615a-be6c-432c-99a2-e1fb965497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7abea4-df32-4539-bed0-991ada6f23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4439554-01e6-44ba-975e-04d1242fd0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0615a-be6c-432c-99a2-e1fb9654979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4b9d598-15a7-4b2d-aaac-69218dc2cc31}" ma:internalName="TaxCatchAll" ma:showField="CatchAllData" ma:web="0830615a-be6c-432c-99a2-e1fb965497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0C7965-EE02-4945-A6BA-ECBBB4C9E4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7032B0-087D-4D18-BD69-43F29DA8A2D9}">
  <ds:schemaRefs>
    <ds:schemaRef ds:uri="http://schemas.microsoft.com/office/2006/metadata/properties"/>
    <ds:schemaRef ds:uri="http://schemas.microsoft.com/office/infopath/2007/PartnerControls"/>
    <ds:schemaRef ds:uri="5c7abea4-df32-4539-bed0-991ada6f2361"/>
    <ds:schemaRef ds:uri="0830615a-be6c-432c-99a2-e1fb96549799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8ECEAD2-E07C-4242-9D84-42369ED297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AD496B-5044-48C7-94EF-89AB4ABCD0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c7abea4-df32-4539-bed0-991ada6f2361"/>
    <ds:schemaRef ds:uri="0830615a-be6c-432c-99a2-e1fb965497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Loqate23 Word template v1.2.dotx</Template>
  <TotalTime>1025</TotalTime>
  <Pages>17</Pages>
  <Words>928</Words>
  <Characters>5295</Characters>
  <Application>Microsoft Office Word</Application>
  <DocSecurity>0</DocSecurity>
  <Lines>44</Lines>
  <Paragraphs>12</Paragraphs>
  <ScaleCrop>false</ScaleCrop>
  <Company/>
  <LinksUpToDate>false</LinksUpToDate>
  <CharactersWithSpaces>6211</CharactersWithSpaces>
  <SharedDoc>false</SharedDoc>
  <HLinks>
    <vt:vector size="12" baseType="variant">
      <vt:variant>
        <vt:i4>2883637</vt:i4>
      </vt:variant>
      <vt:variant>
        <vt:i4>6</vt:i4>
      </vt:variant>
      <vt:variant>
        <vt:i4>0</vt:i4>
      </vt:variant>
      <vt:variant>
        <vt:i4>5</vt:i4>
      </vt:variant>
      <vt:variant>
        <vt:lpwstr>http://www.loqate.com/</vt:lpwstr>
      </vt:variant>
      <vt:variant>
        <vt:lpwstr/>
      </vt:variant>
      <vt:variant>
        <vt:i4>5374069</vt:i4>
      </vt:variant>
      <vt:variant>
        <vt:i4>3</vt:i4>
      </vt:variant>
      <vt:variant>
        <vt:i4>0</vt:i4>
      </vt:variant>
      <vt:variant>
        <vt:i4>5</vt:i4>
      </vt:variant>
      <vt:variant>
        <vt:lpwstr>mailto:support@loqate.com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Header_Title</dc:title>
  <dc:subject/>
  <dc:creator>Gunaseelan Krishnamoorthy</dc:creator>
  <cp:keywords/>
  <dc:description/>
  <cp:lastModifiedBy>Chris Harman</cp:lastModifiedBy>
  <cp:revision>18</cp:revision>
  <cp:lastPrinted>2023-11-30T11:30:00Z</cp:lastPrinted>
  <dcterms:created xsi:type="dcterms:W3CDTF">2023-11-27T13:23:00Z</dcterms:created>
  <dcterms:modified xsi:type="dcterms:W3CDTF">2023-11-30T11:30:00Z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0x010100865A3F1494321B4C96FA9C0D9667A5C7</vt:lpwstr>
  </property>
  <property fmtid="{D5CDD505-2E9C-101B-9397-08002B2CF9AE}" pid="3" name="MediaServiceImageTags">
    <vt:lpwstr/>
  </property>
</Properties>
</file>